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6FE48" w14:textId="77777777" w:rsidR="00261503" w:rsidRDefault="00261503" w:rsidP="00261503">
      <w:pPr>
        <w:jc w:val="center"/>
        <w:rPr>
          <w:b/>
          <w:bCs/>
          <w:spacing w:val="24"/>
          <w:sz w:val="52"/>
          <w:szCs w:val="52"/>
        </w:rPr>
      </w:pPr>
      <w:r w:rsidRPr="00311DE0">
        <w:rPr>
          <w:b/>
          <w:bCs/>
          <w:noProof/>
          <w:spacing w:val="24"/>
          <w:sz w:val="40"/>
          <w:szCs w:val="52"/>
        </w:rPr>
        <w:drawing>
          <wp:anchor distT="0" distB="0" distL="114300" distR="114300" simplePos="0" relativeHeight="251663360" behindDoc="0" locked="0" layoutInCell="1" allowOverlap="1" wp14:anchorId="2DF4E2EF" wp14:editId="26B2AD83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911225" cy="857250"/>
            <wp:effectExtent l="0" t="0" r="3175" b="0"/>
            <wp:wrapSquare wrapText="bothSides"/>
            <wp:docPr id="1" name="Obrázek 1" descr="A logo with text and a bi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A logo with text and a bi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DE0">
        <w:rPr>
          <w:b/>
          <w:bCs/>
          <w:spacing w:val="24"/>
          <w:sz w:val="40"/>
          <w:szCs w:val="52"/>
        </w:rPr>
        <w:t>Střední průmyslová škola Ostrov</w:t>
      </w:r>
      <w:r w:rsidRPr="00311DE0">
        <w:rPr>
          <w:b/>
          <w:bCs/>
          <w:spacing w:val="24"/>
          <w:sz w:val="44"/>
          <w:szCs w:val="52"/>
        </w:rPr>
        <w:t xml:space="preserve">, </w:t>
      </w:r>
      <w:r w:rsidRPr="00940AEE">
        <w:rPr>
          <w:b/>
          <w:bCs/>
          <w:spacing w:val="24"/>
          <w:szCs w:val="52"/>
        </w:rPr>
        <w:t xml:space="preserve">příspěvková organizace </w:t>
      </w:r>
    </w:p>
    <w:p w14:paraId="3395FBFB" w14:textId="77777777" w:rsidR="00261503" w:rsidRPr="00F80326" w:rsidRDefault="00261503" w:rsidP="00261503">
      <w:pPr>
        <w:jc w:val="center"/>
        <w:rPr>
          <w:b/>
          <w:bCs/>
          <w:spacing w:val="24"/>
          <w:sz w:val="52"/>
          <w:szCs w:val="52"/>
        </w:rPr>
      </w:pPr>
    </w:p>
    <w:p w14:paraId="1BF08E59" w14:textId="77777777" w:rsidR="00261503" w:rsidRPr="009A346F" w:rsidRDefault="00261503" w:rsidP="00261503">
      <w:pPr>
        <w:jc w:val="center"/>
      </w:pPr>
    </w:p>
    <w:p w14:paraId="7691AEB7" w14:textId="77777777" w:rsidR="00261503" w:rsidRPr="00A17A5B" w:rsidRDefault="00261503" w:rsidP="00261503"/>
    <w:p w14:paraId="4DE8A022" w14:textId="77777777" w:rsidR="00261503" w:rsidRDefault="00261503" w:rsidP="00261503">
      <w:pPr>
        <w:jc w:val="center"/>
        <w:rPr>
          <w:rFonts w:ascii="Arial" w:hAnsi="Arial" w:cs="Arial"/>
          <w:b/>
          <w:spacing w:val="40"/>
          <w:sz w:val="44"/>
          <w:szCs w:val="44"/>
        </w:rPr>
      </w:pPr>
    </w:p>
    <w:p w14:paraId="705429B7" w14:textId="77777777" w:rsidR="00261503" w:rsidRDefault="00261503" w:rsidP="00261503">
      <w:pPr>
        <w:jc w:val="center"/>
        <w:rPr>
          <w:rFonts w:ascii="Arial" w:hAnsi="Arial" w:cs="Arial"/>
          <w:b/>
          <w:spacing w:val="40"/>
          <w:sz w:val="44"/>
          <w:szCs w:val="44"/>
        </w:rPr>
      </w:pPr>
    </w:p>
    <w:p w14:paraId="67D14ADD" w14:textId="77777777" w:rsidR="00261503" w:rsidRDefault="00261503" w:rsidP="00261503">
      <w:pPr>
        <w:jc w:val="center"/>
        <w:rPr>
          <w:rFonts w:ascii="Arial" w:hAnsi="Arial" w:cs="Arial"/>
          <w:b/>
          <w:spacing w:val="40"/>
          <w:sz w:val="44"/>
          <w:szCs w:val="44"/>
        </w:rPr>
      </w:pPr>
      <w:r w:rsidRPr="00F8300C">
        <w:rPr>
          <w:rFonts w:ascii="Arial" w:hAnsi="Arial" w:cs="Arial"/>
          <w:b/>
          <w:spacing w:val="40"/>
          <w:sz w:val="44"/>
          <w:szCs w:val="44"/>
        </w:rPr>
        <w:t>ROČNÍKOVÁ PRÁCE</w:t>
      </w:r>
    </w:p>
    <w:p w14:paraId="6331E403" w14:textId="5FCDD31D" w:rsidR="00261503" w:rsidRPr="00A82936" w:rsidRDefault="008768E1" w:rsidP="00261503">
      <w:pPr>
        <w:jc w:val="center"/>
        <w:rPr>
          <w:rFonts w:ascii="Arial" w:hAnsi="Arial" w:cs="Arial"/>
          <w:b/>
          <w:iCs/>
          <w:sz w:val="32"/>
          <w:szCs w:val="32"/>
        </w:rPr>
      </w:pPr>
      <w:r>
        <w:rPr>
          <w:rFonts w:ascii="Arial" w:hAnsi="Arial" w:cs="Arial"/>
          <w:b/>
          <w:iCs/>
          <w:sz w:val="32"/>
          <w:szCs w:val="32"/>
        </w:rPr>
        <w:t>Atlas káv</w:t>
      </w:r>
    </w:p>
    <w:p w14:paraId="0C053E3B" w14:textId="77777777" w:rsidR="00261503" w:rsidRDefault="00261503" w:rsidP="00261503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pPr w:leftFromText="141" w:rightFromText="141" w:vertAnchor="text" w:horzAnchor="margin" w:tblpY="22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2"/>
        <w:gridCol w:w="2285"/>
        <w:gridCol w:w="4120"/>
      </w:tblGrid>
      <w:tr w:rsidR="00261503" w14:paraId="69B94F87" w14:textId="77777777" w:rsidTr="006F525B">
        <w:trPr>
          <w:trHeight w:val="540"/>
        </w:trPr>
        <w:tc>
          <w:tcPr>
            <w:tcW w:w="2393" w:type="dxa"/>
            <w:vAlign w:val="center"/>
          </w:tcPr>
          <w:p w14:paraId="40310991" w14:textId="77777777" w:rsidR="00261503" w:rsidRPr="00A82936" w:rsidRDefault="00261503" w:rsidP="006F525B">
            <w:pPr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Studijní obor</w:t>
            </w:r>
          </w:p>
        </w:tc>
        <w:tc>
          <w:tcPr>
            <w:tcW w:w="6534" w:type="dxa"/>
            <w:gridSpan w:val="2"/>
            <w:vAlign w:val="center"/>
          </w:tcPr>
          <w:p w14:paraId="3448D8FE" w14:textId="77777777" w:rsidR="00261503" w:rsidRPr="00A82936" w:rsidRDefault="00261503" w:rsidP="006F525B">
            <w:pPr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18-20-M / 01 - Informační technologie</w:t>
            </w:r>
          </w:p>
        </w:tc>
      </w:tr>
      <w:tr w:rsidR="00261503" w14:paraId="25766FDD" w14:textId="77777777" w:rsidTr="006F525B">
        <w:trPr>
          <w:trHeight w:val="540"/>
        </w:trPr>
        <w:tc>
          <w:tcPr>
            <w:tcW w:w="2393" w:type="dxa"/>
            <w:vAlign w:val="center"/>
          </w:tcPr>
          <w:p w14:paraId="052CE449" w14:textId="77777777" w:rsidR="00261503" w:rsidRPr="00A82936" w:rsidRDefault="00261503" w:rsidP="006F525B">
            <w:pPr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Předmět:</w:t>
            </w:r>
          </w:p>
        </w:tc>
        <w:tc>
          <w:tcPr>
            <w:tcW w:w="6534" w:type="dxa"/>
            <w:gridSpan w:val="2"/>
            <w:vAlign w:val="center"/>
          </w:tcPr>
          <w:p w14:paraId="436C1BE1" w14:textId="56DB6866" w:rsidR="00261503" w:rsidRPr="00A82936" w:rsidRDefault="008768E1" w:rsidP="00261503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PVA</w:t>
            </w:r>
            <w:r w:rsidR="00261503" w:rsidRPr="00A82936">
              <w:rPr>
                <w:rFonts w:ascii="Arial" w:hAnsi="Arial" w:cs="Arial"/>
              </w:rPr>
              <w:t xml:space="preserve"> - Programové</w:t>
            </w:r>
            <w:proofErr w:type="gramEnd"/>
            <w:r w:rsidR="00261503" w:rsidRPr="00A82936">
              <w:rPr>
                <w:rFonts w:ascii="Arial" w:hAnsi="Arial" w:cs="Arial"/>
              </w:rPr>
              <w:t xml:space="preserve"> vybavení</w:t>
            </w:r>
          </w:p>
        </w:tc>
      </w:tr>
      <w:tr w:rsidR="00261503" w:rsidRPr="008919F8" w14:paraId="5B8052CD" w14:textId="77777777" w:rsidTr="006F525B">
        <w:trPr>
          <w:trHeight w:val="540"/>
        </w:trPr>
        <w:tc>
          <w:tcPr>
            <w:tcW w:w="2393" w:type="dxa"/>
            <w:vAlign w:val="center"/>
          </w:tcPr>
          <w:p w14:paraId="4BAE450E" w14:textId="77777777" w:rsidR="00261503" w:rsidRPr="00A82936" w:rsidRDefault="00261503" w:rsidP="006F525B">
            <w:pPr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Třída</w:t>
            </w:r>
          </w:p>
        </w:tc>
        <w:tc>
          <w:tcPr>
            <w:tcW w:w="2320" w:type="dxa"/>
            <w:vAlign w:val="center"/>
          </w:tcPr>
          <w:p w14:paraId="779C06C5" w14:textId="261E73AB" w:rsidR="00261503" w:rsidRPr="00A82936" w:rsidRDefault="00261503" w:rsidP="006F525B">
            <w:pPr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I</w:t>
            </w:r>
            <w:r w:rsidR="008768E1">
              <w:rPr>
                <w:rFonts w:ascii="Arial" w:hAnsi="Arial" w:cs="Arial"/>
              </w:rPr>
              <w:t>3</w:t>
            </w:r>
          </w:p>
        </w:tc>
        <w:tc>
          <w:tcPr>
            <w:tcW w:w="4214" w:type="dxa"/>
            <w:vAlign w:val="center"/>
          </w:tcPr>
          <w:p w14:paraId="37BCA7DB" w14:textId="1225310D" w:rsidR="00261503" w:rsidRPr="00A82936" w:rsidRDefault="00256747" w:rsidP="006F525B">
            <w:pPr>
              <w:jc w:val="center"/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Jan Havlan</w:t>
            </w:r>
          </w:p>
        </w:tc>
      </w:tr>
      <w:tr w:rsidR="00261503" w:rsidRPr="00CF6B9D" w14:paraId="5EC64DEC" w14:textId="77777777" w:rsidTr="006F525B">
        <w:trPr>
          <w:trHeight w:val="540"/>
        </w:trPr>
        <w:tc>
          <w:tcPr>
            <w:tcW w:w="2393" w:type="dxa"/>
            <w:vAlign w:val="center"/>
          </w:tcPr>
          <w:p w14:paraId="64F55EEF" w14:textId="77777777" w:rsidR="00261503" w:rsidRPr="00A82936" w:rsidRDefault="00261503" w:rsidP="006F525B">
            <w:pPr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Školní rok</w:t>
            </w:r>
          </w:p>
        </w:tc>
        <w:tc>
          <w:tcPr>
            <w:tcW w:w="2320" w:type="dxa"/>
            <w:vAlign w:val="center"/>
          </w:tcPr>
          <w:p w14:paraId="3447D635" w14:textId="24971B54" w:rsidR="00261503" w:rsidRPr="00A82936" w:rsidRDefault="00261503" w:rsidP="006F525B">
            <w:pPr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202</w:t>
            </w:r>
            <w:r w:rsidR="008768E1">
              <w:rPr>
                <w:rFonts w:ascii="Arial" w:hAnsi="Arial" w:cs="Arial"/>
              </w:rPr>
              <w:t>4</w:t>
            </w:r>
            <w:r w:rsidRPr="00A82936">
              <w:rPr>
                <w:rFonts w:ascii="Arial" w:hAnsi="Arial" w:cs="Arial"/>
              </w:rPr>
              <w:t xml:space="preserve"> / 202</w:t>
            </w:r>
            <w:r w:rsidR="008768E1">
              <w:rPr>
                <w:rFonts w:ascii="Arial" w:hAnsi="Arial" w:cs="Arial"/>
              </w:rPr>
              <w:t>5</w:t>
            </w:r>
          </w:p>
          <w:p w14:paraId="42F191DC" w14:textId="77777777" w:rsidR="00261503" w:rsidRPr="00A82936" w:rsidRDefault="00261503" w:rsidP="006F525B">
            <w:pPr>
              <w:rPr>
                <w:rFonts w:ascii="Arial" w:hAnsi="Arial" w:cs="Arial"/>
              </w:rPr>
            </w:pPr>
          </w:p>
        </w:tc>
        <w:tc>
          <w:tcPr>
            <w:tcW w:w="4214" w:type="dxa"/>
            <w:vAlign w:val="center"/>
          </w:tcPr>
          <w:p w14:paraId="48758042" w14:textId="77777777" w:rsidR="00261503" w:rsidRPr="00A82936" w:rsidRDefault="00261503" w:rsidP="006F525B">
            <w:pPr>
              <w:jc w:val="center"/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Jméno a příjmení autora</w:t>
            </w:r>
          </w:p>
        </w:tc>
      </w:tr>
      <w:tr w:rsidR="00261503" w14:paraId="75B1ACC0" w14:textId="77777777" w:rsidTr="006F525B">
        <w:trPr>
          <w:trHeight w:val="540"/>
        </w:trPr>
        <w:tc>
          <w:tcPr>
            <w:tcW w:w="2393" w:type="dxa"/>
            <w:vMerge w:val="restart"/>
            <w:vAlign w:val="center"/>
          </w:tcPr>
          <w:p w14:paraId="78A850CA" w14:textId="77777777" w:rsidR="00261503" w:rsidRPr="00A82936" w:rsidRDefault="00261503" w:rsidP="006F525B">
            <w:pPr>
              <w:rPr>
                <w:rFonts w:ascii="Arial" w:hAnsi="Arial" w:cs="Arial"/>
              </w:rPr>
            </w:pPr>
          </w:p>
        </w:tc>
        <w:tc>
          <w:tcPr>
            <w:tcW w:w="2320" w:type="dxa"/>
            <w:vMerge w:val="restart"/>
            <w:vAlign w:val="center"/>
          </w:tcPr>
          <w:p w14:paraId="6C305176" w14:textId="77777777" w:rsidR="00261503" w:rsidRPr="00A82936" w:rsidRDefault="00261503" w:rsidP="006F525B">
            <w:pPr>
              <w:rPr>
                <w:rFonts w:ascii="Arial" w:hAnsi="Arial" w:cs="Arial"/>
              </w:rPr>
            </w:pPr>
          </w:p>
        </w:tc>
        <w:tc>
          <w:tcPr>
            <w:tcW w:w="4214" w:type="dxa"/>
            <w:vAlign w:val="center"/>
          </w:tcPr>
          <w:p w14:paraId="133BBC40" w14:textId="34377516" w:rsidR="00261503" w:rsidRPr="00A82936" w:rsidRDefault="008768E1" w:rsidP="0026150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Zuzana </w:t>
            </w:r>
            <w:proofErr w:type="spellStart"/>
            <w:r>
              <w:rPr>
                <w:rFonts w:ascii="Arial" w:hAnsi="Arial" w:cs="Arial"/>
              </w:rPr>
              <w:t>Hagarová</w:t>
            </w:r>
            <w:proofErr w:type="spellEnd"/>
          </w:p>
        </w:tc>
      </w:tr>
      <w:tr w:rsidR="00261503" w14:paraId="6AEC8908" w14:textId="77777777" w:rsidTr="006F525B">
        <w:trPr>
          <w:trHeight w:val="540"/>
        </w:trPr>
        <w:tc>
          <w:tcPr>
            <w:tcW w:w="2393" w:type="dxa"/>
            <w:vMerge/>
            <w:vAlign w:val="center"/>
          </w:tcPr>
          <w:p w14:paraId="3C3D4939" w14:textId="77777777" w:rsidR="00261503" w:rsidRPr="00A82936" w:rsidRDefault="00261503" w:rsidP="006F525B">
            <w:pPr>
              <w:rPr>
                <w:rFonts w:ascii="Arial" w:hAnsi="Arial" w:cs="Arial"/>
              </w:rPr>
            </w:pPr>
          </w:p>
        </w:tc>
        <w:tc>
          <w:tcPr>
            <w:tcW w:w="2320" w:type="dxa"/>
            <w:vMerge/>
            <w:vAlign w:val="center"/>
          </w:tcPr>
          <w:p w14:paraId="162ED2C5" w14:textId="77777777" w:rsidR="00261503" w:rsidRPr="00A82936" w:rsidRDefault="00261503" w:rsidP="006F525B">
            <w:pPr>
              <w:rPr>
                <w:rFonts w:ascii="Arial" w:hAnsi="Arial" w:cs="Arial"/>
              </w:rPr>
            </w:pPr>
          </w:p>
        </w:tc>
        <w:tc>
          <w:tcPr>
            <w:tcW w:w="4214" w:type="dxa"/>
            <w:vAlign w:val="center"/>
          </w:tcPr>
          <w:p w14:paraId="1D5898D9" w14:textId="77777777" w:rsidR="00261503" w:rsidRPr="00A82936" w:rsidRDefault="00261503" w:rsidP="00256747">
            <w:pPr>
              <w:ind w:firstLine="0"/>
              <w:rPr>
                <w:rFonts w:ascii="Arial" w:hAnsi="Arial" w:cs="Arial"/>
              </w:rPr>
            </w:pPr>
            <w:r w:rsidRPr="00A82936">
              <w:rPr>
                <w:rFonts w:ascii="Arial" w:hAnsi="Arial" w:cs="Arial"/>
              </w:rPr>
              <w:t>Jméno a příjmení vedoucího práce</w:t>
            </w:r>
          </w:p>
        </w:tc>
      </w:tr>
    </w:tbl>
    <w:p w14:paraId="0F51EDB2" w14:textId="77777777" w:rsidR="00261503" w:rsidRDefault="00261503" w:rsidP="00261503"/>
    <w:p w14:paraId="55188DD2" w14:textId="77777777" w:rsidR="00261503" w:rsidRPr="005203E2" w:rsidRDefault="00261503" w:rsidP="00261503"/>
    <w:p w14:paraId="2A05880F" w14:textId="77777777" w:rsidR="00261503" w:rsidRDefault="00261503" w:rsidP="00261503"/>
    <w:p w14:paraId="314167F7" w14:textId="77777777" w:rsidR="00261503" w:rsidRDefault="00261503" w:rsidP="00261503"/>
    <w:p w14:paraId="31970E1C" w14:textId="3CF4C3F6" w:rsidR="000632DD" w:rsidRPr="00A57AA5" w:rsidRDefault="00261503" w:rsidP="00261503">
      <w:pPr>
        <w:spacing w:after="200" w:line="276" w:lineRule="auto"/>
      </w:pPr>
      <w:r>
        <w:br w:type="page"/>
      </w:r>
    </w:p>
    <w:p w14:paraId="0B051F3E" w14:textId="77777777" w:rsidR="000632DD" w:rsidRPr="00A57AA5" w:rsidRDefault="000632DD" w:rsidP="000632DD">
      <w:pPr>
        <w:pStyle w:val="Default"/>
      </w:pPr>
    </w:p>
    <w:p w14:paraId="5E8C438C" w14:textId="77777777" w:rsidR="000632DD" w:rsidRPr="00A57AA5" w:rsidRDefault="000632DD" w:rsidP="000632DD">
      <w:pPr>
        <w:pStyle w:val="Default"/>
      </w:pPr>
    </w:p>
    <w:p w14:paraId="46082A46" w14:textId="77777777" w:rsidR="000632DD" w:rsidRPr="00A57AA5" w:rsidRDefault="000632DD" w:rsidP="000632DD">
      <w:pPr>
        <w:pStyle w:val="Default"/>
      </w:pPr>
    </w:p>
    <w:p w14:paraId="424AA628" w14:textId="77777777" w:rsidR="000632DD" w:rsidRPr="00A57AA5" w:rsidRDefault="000632DD" w:rsidP="000632DD">
      <w:pPr>
        <w:pStyle w:val="Default"/>
      </w:pPr>
    </w:p>
    <w:p w14:paraId="44D5277F" w14:textId="77777777" w:rsidR="000632DD" w:rsidRPr="00A57AA5" w:rsidRDefault="000632DD" w:rsidP="000632DD">
      <w:pPr>
        <w:pStyle w:val="Default"/>
      </w:pPr>
    </w:p>
    <w:p w14:paraId="4058FA3E" w14:textId="77777777" w:rsidR="000632DD" w:rsidRPr="00A57AA5" w:rsidRDefault="000632DD" w:rsidP="000632DD">
      <w:pPr>
        <w:pStyle w:val="Default"/>
      </w:pPr>
    </w:p>
    <w:p w14:paraId="308504D3" w14:textId="77777777" w:rsidR="000632DD" w:rsidRPr="00A57AA5" w:rsidRDefault="000632DD" w:rsidP="000632DD">
      <w:pPr>
        <w:pStyle w:val="Default"/>
      </w:pPr>
    </w:p>
    <w:p w14:paraId="7A16E67E" w14:textId="77777777" w:rsidR="000632DD" w:rsidRPr="00A57AA5" w:rsidRDefault="000632DD" w:rsidP="000632DD">
      <w:pPr>
        <w:pStyle w:val="Default"/>
      </w:pPr>
    </w:p>
    <w:p w14:paraId="5B9579CA" w14:textId="77777777" w:rsidR="000632DD" w:rsidRPr="00A57AA5" w:rsidRDefault="000632DD" w:rsidP="000632DD">
      <w:pPr>
        <w:pStyle w:val="Default"/>
      </w:pPr>
    </w:p>
    <w:p w14:paraId="106E2A8E" w14:textId="77777777" w:rsidR="000632DD" w:rsidRPr="00A57AA5" w:rsidRDefault="000632DD" w:rsidP="000632DD">
      <w:pPr>
        <w:pStyle w:val="Default"/>
      </w:pPr>
    </w:p>
    <w:p w14:paraId="6D6339D6" w14:textId="77777777" w:rsidR="000632DD" w:rsidRPr="00A57AA5" w:rsidRDefault="000632DD" w:rsidP="000632DD">
      <w:pPr>
        <w:pStyle w:val="Default"/>
      </w:pPr>
    </w:p>
    <w:p w14:paraId="12AEC60C" w14:textId="77777777" w:rsidR="000632DD" w:rsidRPr="00A57AA5" w:rsidRDefault="000632DD" w:rsidP="000632DD">
      <w:pPr>
        <w:pStyle w:val="Default"/>
      </w:pPr>
    </w:p>
    <w:p w14:paraId="55F08536" w14:textId="77777777" w:rsidR="000632DD" w:rsidRPr="00A57AA5" w:rsidRDefault="000632DD" w:rsidP="000632DD">
      <w:pPr>
        <w:pStyle w:val="Default"/>
      </w:pPr>
    </w:p>
    <w:p w14:paraId="07335411" w14:textId="77777777" w:rsidR="000632DD" w:rsidRPr="00A57AA5" w:rsidRDefault="000632DD" w:rsidP="000632DD">
      <w:pPr>
        <w:pStyle w:val="Default"/>
      </w:pPr>
    </w:p>
    <w:p w14:paraId="572CD5C8" w14:textId="77777777" w:rsidR="000632DD" w:rsidRPr="00A57AA5" w:rsidRDefault="000632DD" w:rsidP="000632DD">
      <w:pPr>
        <w:pStyle w:val="Default"/>
      </w:pPr>
    </w:p>
    <w:p w14:paraId="6E12500A" w14:textId="77777777" w:rsidR="000632DD" w:rsidRPr="00A57AA5" w:rsidRDefault="000632DD" w:rsidP="000632DD">
      <w:pPr>
        <w:pStyle w:val="Default"/>
      </w:pPr>
    </w:p>
    <w:p w14:paraId="4F958F89" w14:textId="77777777" w:rsidR="000632DD" w:rsidRPr="00A57AA5" w:rsidRDefault="000632DD" w:rsidP="000632DD">
      <w:pPr>
        <w:pStyle w:val="Default"/>
      </w:pPr>
    </w:p>
    <w:p w14:paraId="37B05702" w14:textId="77777777" w:rsidR="000632DD" w:rsidRPr="00A57AA5" w:rsidRDefault="000632DD" w:rsidP="000632DD">
      <w:pPr>
        <w:pStyle w:val="Default"/>
      </w:pPr>
    </w:p>
    <w:p w14:paraId="0306B236" w14:textId="77777777" w:rsidR="000632DD" w:rsidRPr="00A57AA5" w:rsidRDefault="000632DD" w:rsidP="000632DD">
      <w:pPr>
        <w:pStyle w:val="Default"/>
      </w:pPr>
    </w:p>
    <w:p w14:paraId="32EF63DC" w14:textId="77777777" w:rsidR="000632DD" w:rsidRPr="00A57AA5" w:rsidRDefault="000632DD" w:rsidP="000632DD">
      <w:pPr>
        <w:pStyle w:val="Default"/>
      </w:pPr>
    </w:p>
    <w:p w14:paraId="24D6C924" w14:textId="77777777" w:rsidR="000632DD" w:rsidRPr="00A57AA5" w:rsidRDefault="000632DD" w:rsidP="000632DD">
      <w:pPr>
        <w:pStyle w:val="Default"/>
      </w:pPr>
    </w:p>
    <w:p w14:paraId="5EEF28DE" w14:textId="77777777" w:rsidR="000632DD" w:rsidRPr="00A57AA5" w:rsidRDefault="000632DD" w:rsidP="000632DD">
      <w:pPr>
        <w:pStyle w:val="Default"/>
      </w:pPr>
    </w:p>
    <w:p w14:paraId="17FFAEBB" w14:textId="77777777" w:rsidR="000632DD" w:rsidRPr="00A57AA5" w:rsidRDefault="000632DD" w:rsidP="000632DD">
      <w:pPr>
        <w:pStyle w:val="Default"/>
      </w:pPr>
    </w:p>
    <w:p w14:paraId="46DF0CDB" w14:textId="77777777" w:rsidR="000632DD" w:rsidRPr="00A57AA5" w:rsidRDefault="000632DD" w:rsidP="000632DD">
      <w:pPr>
        <w:pStyle w:val="Default"/>
      </w:pPr>
    </w:p>
    <w:p w14:paraId="75FD0DFD" w14:textId="77777777" w:rsidR="000632DD" w:rsidRPr="00A57AA5" w:rsidRDefault="000632DD" w:rsidP="001942B0">
      <w:pPr>
        <w:pStyle w:val="Default"/>
        <w:jc w:val="both"/>
      </w:pPr>
    </w:p>
    <w:p w14:paraId="080E9A59" w14:textId="77777777" w:rsidR="000632DD" w:rsidRPr="00A57AA5" w:rsidRDefault="000632DD" w:rsidP="007007A3">
      <w:pPr>
        <w:pStyle w:val="Zkladnronkovprce"/>
      </w:pPr>
      <w:r w:rsidRPr="00A57AA5">
        <w:t>„</w:t>
      </w:r>
      <w:r w:rsidRPr="00A57AA5">
        <w:rPr>
          <w:b/>
        </w:rPr>
        <w:t>Prohlašuji, že jsem tuto práci vypracoval(a) samostatně</w:t>
      </w:r>
      <w:r w:rsidRPr="00A57AA5">
        <w:t xml:space="preserve"> a použil(a) jsem literárních pramenů a informací, které cituji a uvádím v seznamu použité literatury a zdrojů informací.“</w:t>
      </w:r>
    </w:p>
    <w:p w14:paraId="33441057" w14:textId="77777777" w:rsidR="000632DD" w:rsidRPr="00A57AA5" w:rsidRDefault="000632DD" w:rsidP="007007A3">
      <w:pPr>
        <w:pStyle w:val="Zkladnronkovprce"/>
      </w:pPr>
      <w:r w:rsidRPr="00A57AA5">
        <w:t>Licenční ujednání:</w:t>
      </w:r>
    </w:p>
    <w:p w14:paraId="5533A26F" w14:textId="77777777" w:rsidR="000632DD" w:rsidRPr="00A57AA5" w:rsidRDefault="000632DD" w:rsidP="007007A3">
      <w:pPr>
        <w:pStyle w:val="Zkladnronkovprce"/>
      </w:pPr>
      <w:r w:rsidRPr="00A57AA5">
        <w:t xml:space="preserve">1. Ve smyslu § 60 autorského zákona č. 121 / 2000 Sb. Poskytuji SPŠ Ostrov, Klínovecká 1197, 36301 Ostrov výhradní </w:t>
      </w:r>
      <w:r w:rsidR="00F16BF4" w:rsidRPr="00A57AA5">
        <w:t>a neomezená práva (§ 46 a § 47</w:t>
      </w:r>
      <w:r w:rsidRPr="00A57AA5">
        <w:t>) k využití mé ročníkové práce.</w:t>
      </w:r>
    </w:p>
    <w:p w14:paraId="38EB6B72" w14:textId="77777777" w:rsidR="000632DD" w:rsidRPr="00A57AA5" w:rsidRDefault="000632DD" w:rsidP="007007A3">
      <w:pPr>
        <w:pStyle w:val="Zkladnronkovprce"/>
      </w:pPr>
      <w:r w:rsidRPr="00A57AA5">
        <w:t>2. Bez svolení školy se zdržím jakéhokoliv komerčního využití této práce.</w:t>
      </w:r>
    </w:p>
    <w:p w14:paraId="3A85B634" w14:textId="66FB4EE7" w:rsidR="000632DD" w:rsidRPr="00A57AA5" w:rsidRDefault="000632DD" w:rsidP="007007A3">
      <w:pPr>
        <w:pStyle w:val="Zkladnronkovprce"/>
      </w:pPr>
      <w:r w:rsidRPr="00A57AA5">
        <w:t>3. V případě komerčního využití práce školou obdrží žák – autor práce (autorský kolektiv) odměnu ve výši jedné třetiny dosaženého zisku.</w:t>
      </w:r>
    </w:p>
    <w:p w14:paraId="36ABAECD" w14:textId="77777777" w:rsidR="000632DD" w:rsidRPr="00A57AA5" w:rsidRDefault="000632DD" w:rsidP="007007A3">
      <w:pPr>
        <w:pStyle w:val="Zkladnronkovprce"/>
      </w:pPr>
      <w:r w:rsidRPr="00A57AA5">
        <w:t>4. Pro výukové účely a prezentaci školy se vzdávám nároku na odměnu za užití díla.</w:t>
      </w:r>
    </w:p>
    <w:p w14:paraId="735DB401" w14:textId="77777777" w:rsidR="00274545" w:rsidRPr="00A57AA5" w:rsidRDefault="00274545" w:rsidP="007007A3">
      <w:pPr>
        <w:pStyle w:val="Zkladnronkovprce"/>
      </w:pPr>
    </w:p>
    <w:p w14:paraId="6CCF79C7" w14:textId="77777777" w:rsidR="00274545" w:rsidRPr="00A57AA5" w:rsidRDefault="00274545" w:rsidP="007007A3">
      <w:pPr>
        <w:pStyle w:val="Zkladnronkovprce"/>
      </w:pPr>
    </w:p>
    <w:p w14:paraId="6E7FCB64" w14:textId="77777777" w:rsidR="009D179D" w:rsidRPr="00A57AA5" w:rsidRDefault="009D179D" w:rsidP="007007A3">
      <w:pPr>
        <w:pStyle w:val="Zkladnronkovprce"/>
      </w:pPr>
    </w:p>
    <w:p w14:paraId="37AA9E29" w14:textId="77777777" w:rsidR="000632DD" w:rsidRPr="00A57AA5" w:rsidRDefault="000632DD" w:rsidP="007007A3">
      <w:pPr>
        <w:pStyle w:val="Zkladnronkovprce"/>
      </w:pPr>
      <w:r w:rsidRPr="00A57AA5">
        <w:t xml:space="preserve">V Ostrově, dne ........................ </w:t>
      </w:r>
      <w:r w:rsidRPr="00A57AA5">
        <w:tab/>
      </w:r>
      <w:r w:rsidRPr="00A57AA5">
        <w:tab/>
      </w:r>
      <w:r w:rsidRPr="00A57AA5">
        <w:tab/>
        <w:t>…….........................</w:t>
      </w:r>
    </w:p>
    <w:p w14:paraId="278254DA" w14:textId="77777777" w:rsidR="000632DD" w:rsidRPr="00A57AA5" w:rsidRDefault="000632DD" w:rsidP="00261503">
      <w:pPr>
        <w:pStyle w:val="Zkladnronkovprce"/>
        <w:ind w:left="5663"/>
      </w:pPr>
      <w:r w:rsidRPr="00A57AA5">
        <w:t>podpis</w:t>
      </w:r>
    </w:p>
    <w:p w14:paraId="0B5CA91A" w14:textId="77777777" w:rsidR="00FB09EC" w:rsidRDefault="000632DD" w:rsidP="00256747">
      <w:pPr>
        <w:pStyle w:val="Zkladnronkovprce"/>
      </w:pPr>
      <w:r w:rsidRPr="00A57AA5">
        <w:br w:type="page"/>
      </w:r>
    </w:p>
    <w:p w14:paraId="513EF010" w14:textId="60C885B9" w:rsidR="00FB09EC" w:rsidRDefault="00FB09EC" w:rsidP="00FB09EC">
      <w:pPr>
        <w:pStyle w:val="Nadpis1"/>
        <w:numPr>
          <w:ilvl w:val="0"/>
          <w:numId w:val="0"/>
        </w:numPr>
        <w:ind w:left="425"/>
      </w:pPr>
      <w:r>
        <w:lastRenderedPageBreak/>
        <w:t>Zadání</w:t>
      </w:r>
    </w:p>
    <w:p w14:paraId="4BB837F1" w14:textId="5DA2AE2E" w:rsidR="000C13C9" w:rsidRPr="000C13C9" w:rsidRDefault="000C13C9" w:rsidP="000C13C9">
      <w:r>
        <w:t>Cílem práce je vytvořit atlas káv (inspirace stránkou atlaspiv.cz). Uživatelé mohou na stránce hodnotit jednotlivé kávy, okomentovat je a navrhnout nové záznamy prostřednictvím formuláře.</w:t>
      </w:r>
    </w:p>
    <w:p w14:paraId="2188BFAA" w14:textId="77777777" w:rsidR="00F16BF4" w:rsidRPr="00A57AA5" w:rsidRDefault="00F16BF4" w:rsidP="007007A3">
      <w:r w:rsidRPr="00A57AA5">
        <w:br w:type="page"/>
      </w:r>
    </w:p>
    <w:p w14:paraId="162DA84A" w14:textId="426B2640" w:rsidR="00290B66" w:rsidRPr="00A57AA5" w:rsidRDefault="00290B66" w:rsidP="00956A00">
      <w:pPr>
        <w:pStyle w:val="Nadpis1"/>
        <w:numPr>
          <w:ilvl w:val="0"/>
          <w:numId w:val="0"/>
        </w:numPr>
        <w:ind w:left="1140" w:hanging="432"/>
      </w:pPr>
      <w:bookmarkStart w:id="0" w:name="_Toc481137955"/>
      <w:bookmarkStart w:id="1" w:name="_Toc481139837"/>
      <w:bookmarkStart w:id="2" w:name="_Toc481139865"/>
      <w:bookmarkStart w:id="3" w:name="_Toc168359204"/>
      <w:r w:rsidRPr="00A57AA5">
        <w:lastRenderedPageBreak/>
        <w:t>Anotace práce</w:t>
      </w:r>
      <w:bookmarkEnd w:id="0"/>
      <w:bookmarkEnd w:id="1"/>
      <w:bookmarkEnd w:id="2"/>
      <w:bookmarkEnd w:id="3"/>
    </w:p>
    <w:p w14:paraId="7225DEE2" w14:textId="26E1DDCD" w:rsidR="00290B66" w:rsidRPr="00A57AA5" w:rsidRDefault="00290B66" w:rsidP="007007A3">
      <w:pPr>
        <w:pStyle w:val="Zkladnronkovprce"/>
      </w:pPr>
    </w:p>
    <w:p w14:paraId="31E47DDC" w14:textId="77777777" w:rsidR="00290B66" w:rsidRPr="00A57AA5" w:rsidRDefault="00290B66" w:rsidP="007007A3">
      <w:pPr>
        <w:pStyle w:val="Zkladnronkovprce"/>
      </w:pPr>
    </w:p>
    <w:p w14:paraId="25BD4135" w14:textId="77777777" w:rsidR="00290B66" w:rsidRDefault="00196FA7" w:rsidP="007007A3">
      <w:pPr>
        <w:pStyle w:val="Zkladnronkovprce"/>
      </w:pPr>
      <w:r w:rsidRPr="00A57AA5">
        <w:t>Klíčová slova:</w:t>
      </w:r>
    </w:p>
    <w:p w14:paraId="687B5163" w14:textId="22497933" w:rsidR="00290B66" w:rsidRPr="00256747" w:rsidRDefault="00290B66" w:rsidP="00256747">
      <w:pPr>
        <w:pStyle w:val="Zkladnronkovprce"/>
      </w:pPr>
    </w:p>
    <w:p w14:paraId="5DEE3993" w14:textId="77777777" w:rsidR="00290B66" w:rsidRPr="00A57AA5" w:rsidRDefault="00290B66" w:rsidP="007007A3">
      <w:pPr>
        <w:pStyle w:val="Zkladnronkovprce"/>
      </w:pPr>
    </w:p>
    <w:p w14:paraId="1723AAD9" w14:textId="77777777" w:rsidR="00290B66" w:rsidRPr="00A57AA5" w:rsidRDefault="00290B66" w:rsidP="007007A3">
      <w:pPr>
        <w:pStyle w:val="Zkladnronkovprce"/>
      </w:pPr>
    </w:p>
    <w:p w14:paraId="4E5E16A1" w14:textId="53857876" w:rsidR="000632DD" w:rsidRPr="00A57AA5" w:rsidRDefault="007A51E9" w:rsidP="00956A00">
      <w:pPr>
        <w:pStyle w:val="Nadpis1"/>
        <w:numPr>
          <w:ilvl w:val="0"/>
          <w:numId w:val="0"/>
        </w:numPr>
        <w:ind w:left="1140" w:hanging="432"/>
      </w:pPr>
      <w:bookmarkStart w:id="4" w:name="_Toc168359205"/>
      <w:proofErr w:type="spellStart"/>
      <w:r>
        <w:t>Annotation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bookmarkEnd w:id="4"/>
      <w:proofErr w:type="spellEnd"/>
    </w:p>
    <w:p w14:paraId="5F53C292" w14:textId="1AA2AE8D" w:rsidR="00290B66" w:rsidRDefault="00290B66" w:rsidP="00256747">
      <w:pPr>
        <w:pStyle w:val="Zkladnronkovprce"/>
      </w:pPr>
    </w:p>
    <w:p w14:paraId="09F9A0A6" w14:textId="77777777" w:rsidR="00256747" w:rsidRDefault="00256747" w:rsidP="00256747">
      <w:pPr>
        <w:pStyle w:val="Zkladnronkovprce"/>
      </w:pPr>
    </w:p>
    <w:p w14:paraId="3220C395" w14:textId="77777777" w:rsidR="00256747" w:rsidRPr="00256747" w:rsidRDefault="00256747" w:rsidP="00256747">
      <w:pPr>
        <w:pStyle w:val="Zkladnronkovprce"/>
      </w:pPr>
    </w:p>
    <w:p w14:paraId="5A7E4553" w14:textId="011B7FDB" w:rsidR="007A51E9" w:rsidRPr="00256747" w:rsidRDefault="00196FA7" w:rsidP="00256747">
      <w:pPr>
        <w:pStyle w:val="Zkladnronkovprce"/>
      </w:pPr>
      <w:proofErr w:type="spellStart"/>
      <w:r w:rsidRPr="00256747">
        <w:t>Keyword</w:t>
      </w:r>
      <w:r w:rsidR="007A51E9" w:rsidRPr="00256747">
        <w:t>s</w:t>
      </w:r>
      <w:proofErr w:type="spellEnd"/>
      <w:r w:rsidRPr="00256747">
        <w:t>:</w:t>
      </w:r>
    </w:p>
    <w:p w14:paraId="4C80B031" w14:textId="36D8028A" w:rsidR="00256747" w:rsidRDefault="00256747" w:rsidP="00256747">
      <w:pPr>
        <w:pStyle w:val="Zkladnronkovprce"/>
      </w:pPr>
    </w:p>
    <w:p w14:paraId="2B5C43CA" w14:textId="6701D621" w:rsidR="000632DD" w:rsidRPr="00A57AA5" w:rsidRDefault="000632DD" w:rsidP="007007A3">
      <w:r w:rsidRPr="00A57AA5">
        <w:br w:type="page"/>
      </w:r>
    </w:p>
    <w:p w14:paraId="0DA173AD" w14:textId="77777777" w:rsidR="000632DD" w:rsidRPr="00A57AA5" w:rsidRDefault="000632DD" w:rsidP="00956A00">
      <w:pPr>
        <w:pStyle w:val="Nadpis1"/>
        <w:numPr>
          <w:ilvl w:val="0"/>
          <w:numId w:val="0"/>
        </w:numPr>
        <w:ind w:left="1140" w:hanging="432"/>
      </w:pPr>
      <w:bookmarkStart w:id="5" w:name="_Toc481137957"/>
      <w:bookmarkStart w:id="6" w:name="_Toc481139839"/>
      <w:bookmarkStart w:id="7" w:name="_Toc481139867"/>
      <w:bookmarkStart w:id="8" w:name="_Toc168359206"/>
      <w:r w:rsidRPr="00A57AA5">
        <w:lastRenderedPageBreak/>
        <w:t>Seznam použitých značek a symbolů</w:t>
      </w:r>
      <w:bookmarkEnd w:id="5"/>
      <w:bookmarkEnd w:id="6"/>
      <w:bookmarkEnd w:id="7"/>
      <w:bookmarkEnd w:id="8"/>
      <w:r w:rsidRPr="00A57AA5">
        <w:t xml:space="preserve"> </w:t>
      </w:r>
    </w:p>
    <w:p w14:paraId="7E5E894A" w14:textId="00BB5258" w:rsidR="00956A00" w:rsidRPr="00A57AA5" w:rsidRDefault="00956A00" w:rsidP="0061515F">
      <w:pPr>
        <w:pStyle w:val="Zkladnronkovprce"/>
      </w:pPr>
    </w:p>
    <w:p w14:paraId="6A0F6458" w14:textId="77777777" w:rsidR="000632DD" w:rsidRPr="00A57AA5" w:rsidRDefault="000632DD" w:rsidP="007007A3">
      <w:r w:rsidRPr="00A57AA5">
        <w:br w:type="page"/>
      </w:r>
    </w:p>
    <w:bookmarkStart w:id="9" w:name="_Toc168359207" w:displacedByCustomXml="next"/>
    <w:bookmarkStart w:id="10" w:name="_Toc481139868" w:displacedByCustomXml="next"/>
    <w:bookmarkStart w:id="11" w:name="_Toc481139840" w:displacedByCustomXml="next"/>
    <w:bookmarkStart w:id="12" w:name="_Toc481137958" w:displacedByCustomXml="next"/>
    <w:sdt>
      <w:sdtP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id w:val="-1669165542"/>
        <w:docPartObj>
          <w:docPartGallery w:val="Table of Contents"/>
          <w:docPartUnique/>
        </w:docPartObj>
      </w:sdtPr>
      <w:sdtContent>
        <w:p w14:paraId="158D230D" w14:textId="77777777" w:rsidR="0061515F" w:rsidRDefault="005B6F8A" w:rsidP="00956A00">
          <w:pPr>
            <w:pStyle w:val="Nadpis1"/>
            <w:numPr>
              <w:ilvl w:val="0"/>
              <w:numId w:val="0"/>
            </w:numPr>
            <w:ind w:left="1140" w:hanging="432"/>
            <w:rPr>
              <w:noProof/>
            </w:rPr>
          </w:pPr>
          <w:r w:rsidRPr="00A57AA5">
            <w:t>Obsa</w:t>
          </w:r>
          <w:bookmarkEnd w:id="12"/>
          <w:r w:rsidR="00BB2F6B" w:rsidRPr="00A57AA5">
            <w:t>h</w:t>
          </w:r>
          <w:bookmarkEnd w:id="11"/>
          <w:bookmarkEnd w:id="10"/>
          <w:bookmarkEnd w:id="9"/>
          <w:r w:rsidRPr="00A57AA5">
            <w:fldChar w:fldCharType="begin"/>
          </w:r>
          <w:r w:rsidRPr="00A57AA5">
            <w:instrText xml:space="preserve"> TOC \o "1-3" \h \z \u </w:instrText>
          </w:r>
          <w:r w:rsidRPr="00A57AA5">
            <w:fldChar w:fldCharType="separate"/>
          </w:r>
        </w:p>
        <w:p w14:paraId="630D7CA7" w14:textId="08F1C892" w:rsidR="0061515F" w:rsidRPr="00072FB1" w:rsidRDefault="0061515F" w:rsidP="00072FB1">
          <w:pPr>
            <w:pStyle w:val="Obsah1"/>
            <w:tabs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08" w:history="1">
            <w:r w:rsidRPr="00072FB1">
              <w:rPr>
                <w:rStyle w:val="Hypertextovodkaz"/>
                <w:noProof/>
              </w:rPr>
              <w:t>Úvod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_Toc168359208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7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17740B61" w14:textId="7667785E" w:rsidR="0061515F" w:rsidRPr="00072FB1" w:rsidRDefault="0061515F" w:rsidP="00072FB1">
          <w:pPr>
            <w:pStyle w:val="Obsah1"/>
            <w:tabs>
              <w:tab w:val="left" w:pos="120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09" w:history="1">
            <w:r w:rsidRPr="00072FB1">
              <w:rPr>
                <w:rStyle w:val="Hypertextovodkaz"/>
                <w:noProof/>
              </w:rPr>
              <w:t>1.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Historie Arkanoidu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_Toc168359209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8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59E5539D" w14:textId="42FC729D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0" w:history="1">
            <w:r w:rsidRPr="00072FB1">
              <w:rPr>
                <w:rStyle w:val="Hypertextovodkaz"/>
                <w:noProof/>
              </w:rPr>
              <w:t>1.1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Historie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_Toc168359210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8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4DC5A3E6" w14:textId="5A59DDB2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1" w:history="1">
            <w:r w:rsidRPr="00072FB1">
              <w:rPr>
                <w:rStyle w:val="Hypertextovodkaz"/>
                <w:noProof/>
              </w:rPr>
              <w:t>1.2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Cíl hry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_Toc168359211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8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322D7DAE" w14:textId="0EA56579" w:rsidR="0061515F" w:rsidRPr="00072FB1" w:rsidRDefault="0061515F" w:rsidP="00072FB1">
          <w:pPr>
            <w:pStyle w:val="Obsah1"/>
            <w:tabs>
              <w:tab w:val="left" w:pos="120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2" w:history="1">
            <w:r w:rsidRPr="00072FB1">
              <w:rPr>
                <w:rStyle w:val="Hypertextovodkaz"/>
                <w:noProof/>
              </w:rPr>
              <w:t>2.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Návod pro uživatele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_Toc168359212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9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163B4EDC" w14:textId="23AAC1BF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3" w:history="1">
            <w:r w:rsidRPr="00072FB1">
              <w:rPr>
                <w:rStyle w:val="Hypertextovodkaz"/>
                <w:noProof/>
              </w:rPr>
              <w:t>2.1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Hlavní menu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_Toc168359213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9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7C4D0ECE" w14:textId="55582C0A" w:rsidR="0061515F" w:rsidRPr="00072FB1" w:rsidRDefault="0061515F" w:rsidP="00072FB1">
          <w:pPr>
            <w:pStyle w:val="Obsah3"/>
            <w:tabs>
              <w:tab w:val="left" w:pos="192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4" w:history="1">
            <w:r w:rsidRPr="00072FB1">
              <w:rPr>
                <w:rStyle w:val="Hypertextovodkaz"/>
                <w:noProof/>
              </w:rPr>
              <w:t>2.1.1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Start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_Toc168359214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10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333E0094" w14:textId="7462F313" w:rsidR="0061515F" w:rsidRPr="00072FB1" w:rsidRDefault="0061515F" w:rsidP="00072FB1">
          <w:pPr>
            <w:pStyle w:val="Obsah3"/>
            <w:tabs>
              <w:tab w:val="left" w:pos="192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5" w:history="1">
            <w:r w:rsidRPr="00072FB1">
              <w:rPr>
                <w:rStyle w:val="Hypertextovodkaz"/>
                <w:noProof/>
              </w:rPr>
              <w:t>2.1.2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Tajné menu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_Toc168359215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11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6CA8FE76" w14:textId="3854B8B6" w:rsidR="0061515F" w:rsidRPr="00072FB1" w:rsidRDefault="0061515F" w:rsidP="00072FB1">
          <w:pPr>
            <w:pStyle w:val="Obsah3"/>
            <w:tabs>
              <w:tab w:val="left" w:pos="192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6" w:history="1">
            <w:r w:rsidRPr="00072FB1">
              <w:rPr>
                <w:rStyle w:val="Hypertextovodkaz"/>
                <w:noProof/>
              </w:rPr>
              <w:t>2.1.3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Příčka nejlepších hráčů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_Toc168359216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12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2A36E6C3" w14:textId="08CF9B14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7" w:history="1">
            <w:r w:rsidRPr="00072FB1">
              <w:rPr>
                <w:rStyle w:val="Hypertextovodkaz"/>
                <w:noProof/>
              </w:rPr>
              <w:t>2.2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Ovládání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_Toc168359217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13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173F7DEA" w14:textId="07BE5DA0" w:rsidR="0061515F" w:rsidRPr="00072FB1" w:rsidRDefault="0061515F" w:rsidP="00072FB1">
          <w:pPr>
            <w:pStyle w:val="Obsah1"/>
            <w:tabs>
              <w:tab w:val="left" w:pos="120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8" w:history="1">
            <w:r w:rsidRPr="00072FB1">
              <w:rPr>
                <w:rStyle w:val="Hypertextovodkaz"/>
                <w:noProof/>
              </w:rPr>
              <w:t>3.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Vývoj hry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_Toc168359218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14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79CE40E3" w14:textId="22B5A988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19" w:history="1">
            <w:r w:rsidRPr="00072FB1">
              <w:rPr>
                <w:rStyle w:val="Hypertextovodkaz"/>
                <w:noProof/>
              </w:rPr>
              <w:t>3.1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Nastavení oken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_Toc168359219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15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789C3E38" w14:textId="751D9257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0" w:history="1">
            <w:r w:rsidRPr="00072FB1">
              <w:rPr>
                <w:rStyle w:val="Hypertextovodkaz"/>
                <w:noProof/>
              </w:rPr>
              <w:t>3.2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Nastavení prvků formulářů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_Toc168359220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15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1D0BF0FE" w14:textId="41976581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1" w:history="1">
            <w:r w:rsidRPr="00072FB1">
              <w:rPr>
                <w:rStyle w:val="Hypertextovodkaz"/>
                <w:noProof/>
              </w:rPr>
              <w:t>3.3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Změna okna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_Toc168359221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16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6E29037B" w14:textId="79DD31F7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2" w:history="1">
            <w:r w:rsidRPr="00072FB1">
              <w:rPr>
                <w:rStyle w:val="Hypertextovodkaz"/>
                <w:noProof/>
              </w:rPr>
              <w:t>3.4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Menu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_Toc168359222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17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36778344" w14:textId="2A92BE4A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3" w:history="1">
            <w:r w:rsidRPr="00072FB1">
              <w:rPr>
                <w:rStyle w:val="Hypertextovodkaz"/>
                <w:noProof/>
              </w:rPr>
              <w:t>3.5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Výběr hráče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_Toc168359223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19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21F38BAA" w14:textId="50499FB3" w:rsidR="0061515F" w:rsidRPr="00072FB1" w:rsidRDefault="0061515F" w:rsidP="00072FB1">
          <w:pPr>
            <w:pStyle w:val="Obsah3"/>
            <w:tabs>
              <w:tab w:val="left" w:pos="192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4" w:history="1">
            <w:r w:rsidRPr="00072FB1">
              <w:rPr>
                <w:rStyle w:val="Hypertextovodkaz"/>
                <w:noProof/>
              </w:rPr>
              <w:t>3.5.1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Jméno hráče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_Toc168359224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19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1741C8EF" w14:textId="59F58ACE" w:rsidR="0061515F" w:rsidRPr="00072FB1" w:rsidRDefault="0061515F" w:rsidP="00072FB1">
          <w:pPr>
            <w:pStyle w:val="Obsah3"/>
            <w:tabs>
              <w:tab w:val="left" w:pos="192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5" w:history="1">
            <w:r w:rsidRPr="00072FB1">
              <w:rPr>
                <w:rStyle w:val="Hypertextovodkaz"/>
                <w:noProof/>
              </w:rPr>
              <w:t>3.5.2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Barva hráče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_Toc168359225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20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51C639F0" w14:textId="0F48A366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6" w:history="1">
            <w:r w:rsidRPr="00072FB1">
              <w:rPr>
                <w:rStyle w:val="Hypertextovodkaz"/>
                <w:noProof/>
              </w:rPr>
              <w:t>3.6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Tlačítko pokračovat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_Toc168359226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20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3CA9801C" w14:textId="735B473E" w:rsidR="0061515F" w:rsidRPr="00072FB1" w:rsidRDefault="0061515F" w:rsidP="00072FB1">
          <w:pPr>
            <w:pStyle w:val="Obsah3"/>
            <w:tabs>
              <w:tab w:val="left" w:pos="192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7" w:history="1">
            <w:r w:rsidRPr="00072FB1">
              <w:rPr>
                <w:rStyle w:val="Hypertextovodkaz"/>
                <w:noProof/>
              </w:rPr>
              <w:t>3.6.1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Tajné menu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_Toc168359227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22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4DA4766E" w14:textId="09467598" w:rsidR="0061515F" w:rsidRPr="00072FB1" w:rsidRDefault="0061515F" w:rsidP="00072FB1">
          <w:pPr>
            <w:pStyle w:val="Obsah2"/>
            <w:tabs>
              <w:tab w:val="left" w:pos="168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8" w:history="1">
            <w:r w:rsidRPr="00072FB1">
              <w:rPr>
                <w:rStyle w:val="Hypertextovodkaz"/>
                <w:noProof/>
              </w:rPr>
              <w:t>3.7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Hra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_Toc168359228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23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39604602" w14:textId="7B1BD44E" w:rsidR="0061515F" w:rsidRPr="00072FB1" w:rsidRDefault="0061515F" w:rsidP="00072FB1">
          <w:pPr>
            <w:pStyle w:val="Obsah3"/>
            <w:tabs>
              <w:tab w:val="left" w:pos="192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29" w:history="1">
            <w:r w:rsidRPr="00072FB1">
              <w:rPr>
                <w:rStyle w:val="Hypertextovodkaz"/>
                <w:noProof/>
              </w:rPr>
              <w:t>3.7.1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Funkce vytvorBlok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_Toc168359229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23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3D6A91B8" w14:textId="0B198972" w:rsidR="0061515F" w:rsidRPr="00072FB1" w:rsidRDefault="0061515F" w:rsidP="00072FB1">
          <w:pPr>
            <w:pStyle w:val="Obsah3"/>
            <w:tabs>
              <w:tab w:val="left" w:pos="192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30" w:history="1">
            <w:r w:rsidRPr="00072FB1">
              <w:rPr>
                <w:rStyle w:val="Hypertextovodkaz"/>
                <w:noProof/>
              </w:rPr>
              <w:t>3.7.2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Funkce na vytvoření hracího pole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_Toc168359230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23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3C651543" w14:textId="2BEADE96" w:rsidR="0061515F" w:rsidRPr="00072FB1" w:rsidRDefault="0061515F" w:rsidP="00072FB1">
          <w:pPr>
            <w:pStyle w:val="Obsah3"/>
            <w:tabs>
              <w:tab w:val="left" w:pos="1920"/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31" w:history="1">
            <w:r w:rsidRPr="00072FB1">
              <w:rPr>
                <w:rStyle w:val="Hypertextovodkaz"/>
                <w:noProof/>
              </w:rPr>
              <w:t>3.7.3</w:t>
            </w:r>
            <w:r w:rsidRPr="00072FB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72FB1">
              <w:rPr>
                <w:rStyle w:val="Hypertextovodkaz"/>
                <w:noProof/>
              </w:rPr>
              <w:t>Funkce casovac_Tick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_Toc168359231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26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0CED87E1" w14:textId="099E582F" w:rsidR="0061515F" w:rsidRPr="00072FB1" w:rsidRDefault="0061515F" w:rsidP="00072FB1">
          <w:pPr>
            <w:pStyle w:val="Obsah1"/>
            <w:tabs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32" w:history="1">
            <w:r w:rsidRPr="00072FB1">
              <w:rPr>
                <w:rStyle w:val="Hypertextovodkaz"/>
                <w:noProof/>
              </w:rPr>
              <w:t>Závěr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_Toc168359232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35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0F8282BB" w14:textId="60808171" w:rsidR="0061515F" w:rsidRPr="00072FB1" w:rsidRDefault="0061515F" w:rsidP="00072FB1">
          <w:pPr>
            <w:pStyle w:val="Obsah1"/>
            <w:tabs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33" w:history="1">
            <w:r w:rsidRPr="00072FB1">
              <w:rPr>
                <w:rStyle w:val="Hypertextovodkaz"/>
                <w:rFonts w:eastAsiaTheme="minorHAnsi"/>
                <w:noProof/>
                <w:lang w:eastAsia="en-US"/>
              </w:rPr>
              <w:t>Seznam obrázků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_Toc168359233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36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1CDDF80F" w14:textId="62EA7645" w:rsidR="0061515F" w:rsidRPr="00072FB1" w:rsidRDefault="0061515F" w:rsidP="00072FB1">
          <w:pPr>
            <w:pStyle w:val="Obsah1"/>
            <w:tabs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34" w:history="1">
            <w:r w:rsidRPr="00072FB1">
              <w:rPr>
                <w:rStyle w:val="Hypertextovodkaz"/>
                <w:rFonts w:eastAsiaTheme="minorHAnsi"/>
                <w:noProof/>
                <w:lang w:eastAsia="en-US"/>
              </w:rPr>
              <w:t>Seznam použitého softwaru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_Toc168359234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36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0A820CCD" w14:textId="13B0C6F7" w:rsidR="0061515F" w:rsidRPr="00072FB1" w:rsidRDefault="0061515F" w:rsidP="00072FB1">
          <w:pPr>
            <w:pStyle w:val="Obsah1"/>
            <w:tabs>
              <w:tab w:val="right" w:leader="dot" w:pos="8777"/>
            </w:tabs>
            <w:spacing w:after="0"/>
            <w:ind w:firstLine="709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8359235" w:history="1">
            <w:r w:rsidRPr="00072FB1">
              <w:rPr>
                <w:rStyle w:val="Hypertextovodkaz"/>
                <w:rFonts w:eastAsiaTheme="minorHAnsi"/>
                <w:noProof/>
                <w:lang w:eastAsia="en-US"/>
              </w:rPr>
              <w:t>Seznam použitých odborných výrazů</w:t>
            </w:r>
            <w:r w:rsidRPr="00072FB1">
              <w:rPr>
                <w:noProof/>
                <w:webHidden/>
              </w:rPr>
              <w:tab/>
            </w:r>
            <w:r w:rsidRPr="00072FB1">
              <w:rPr>
                <w:noProof/>
                <w:webHidden/>
              </w:rPr>
              <w:fldChar w:fldCharType="begin"/>
            </w:r>
            <w:r w:rsidRPr="00072FB1">
              <w:rPr>
                <w:noProof/>
                <w:webHidden/>
              </w:rPr>
              <w:instrText xml:space="preserve"> PAGEREF _Toc168359235 \h </w:instrText>
            </w:r>
            <w:r w:rsidRPr="00072FB1">
              <w:rPr>
                <w:noProof/>
                <w:webHidden/>
              </w:rPr>
            </w:r>
            <w:r w:rsidRPr="00072FB1">
              <w:rPr>
                <w:noProof/>
                <w:webHidden/>
              </w:rPr>
              <w:fldChar w:fldCharType="separate"/>
            </w:r>
            <w:r w:rsidR="00A14D06">
              <w:rPr>
                <w:noProof/>
                <w:webHidden/>
              </w:rPr>
              <w:t>36</w:t>
            </w:r>
            <w:r w:rsidRPr="00072FB1">
              <w:rPr>
                <w:noProof/>
                <w:webHidden/>
              </w:rPr>
              <w:fldChar w:fldCharType="end"/>
            </w:r>
          </w:hyperlink>
        </w:p>
        <w:p w14:paraId="1F045740" w14:textId="77777777" w:rsidR="005B6F8A" w:rsidRPr="00A57AA5" w:rsidRDefault="005B6F8A" w:rsidP="007007A3">
          <w:r w:rsidRPr="00A57AA5">
            <w:rPr>
              <w:b/>
              <w:bCs/>
            </w:rPr>
            <w:fldChar w:fldCharType="end"/>
          </w:r>
        </w:p>
      </w:sdtContent>
    </w:sdt>
    <w:p w14:paraId="0494020D" w14:textId="55E7F68E" w:rsidR="005B6F8A" w:rsidRPr="00A57AA5" w:rsidRDefault="005B6F8A" w:rsidP="00072FB1">
      <w:pPr>
        <w:ind w:firstLine="0"/>
      </w:pPr>
    </w:p>
    <w:p w14:paraId="3D1F715C" w14:textId="77777777" w:rsidR="005B6F8A" w:rsidRPr="00A57AA5" w:rsidRDefault="005B6F8A" w:rsidP="007007A3">
      <w:pPr>
        <w:pStyle w:val="Nadpis2"/>
        <w:sectPr w:rsidR="005B6F8A" w:rsidRPr="00A57AA5" w:rsidSect="00E019DA">
          <w:footerReference w:type="default" r:id="rId9"/>
          <w:footerReference w:type="first" r:id="rId10"/>
          <w:pgSz w:w="11906" w:h="16838" w:code="9"/>
          <w:pgMar w:top="1418" w:right="1134" w:bottom="1418" w:left="1985" w:header="709" w:footer="709" w:gutter="0"/>
          <w:cols w:space="708"/>
          <w:docGrid w:linePitch="360"/>
        </w:sectPr>
      </w:pPr>
    </w:p>
    <w:p w14:paraId="7A4C9895" w14:textId="2145053F" w:rsidR="00290B66" w:rsidRPr="00A57AA5" w:rsidRDefault="000632DD" w:rsidP="00956A00">
      <w:pPr>
        <w:pStyle w:val="Nadpis1"/>
        <w:numPr>
          <w:ilvl w:val="0"/>
          <w:numId w:val="0"/>
        </w:numPr>
        <w:ind w:firstLine="708"/>
      </w:pPr>
      <w:bookmarkStart w:id="13" w:name="_Toc168359208"/>
      <w:r w:rsidRPr="00A57AA5">
        <w:lastRenderedPageBreak/>
        <w:t>Úvod</w:t>
      </w:r>
      <w:bookmarkEnd w:id="13"/>
    </w:p>
    <w:p w14:paraId="2C3EB308" w14:textId="4D1D2222" w:rsidR="00290B66" w:rsidRDefault="00290B66" w:rsidP="007007A3">
      <w:pPr>
        <w:pStyle w:val="Zkladnronkovprce"/>
      </w:pPr>
      <w:r w:rsidRPr="00A57AA5">
        <w:br w:type="page"/>
      </w:r>
    </w:p>
    <w:p w14:paraId="4B406F16" w14:textId="173D6406" w:rsidR="00F35F3A" w:rsidRDefault="00F35F3A" w:rsidP="00F35F3A">
      <w:pPr>
        <w:pStyle w:val="Nadpis1"/>
      </w:pPr>
      <w:r>
        <w:lastRenderedPageBreak/>
        <w:t>Uživatelský manuál</w:t>
      </w:r>
    </w:p>
    <w:p w14:paraId="666054F9" w14:textId="1D88BD3E" w:rsidR="00895CEC" w:rsidRPr="00895CEC" w:rsidRDefault="00895CEC" w:rsidP="00895CEC">
      <w:r>
        <w:t xml:space="preserve">Tato kapitola slouží </w:t>
      </w:r>
      <w:r w:rsidR="00262A1A">
        <w:t xml:space="preserve">pro </w:t>
      </w:r>
    </w:p>
    <w:p w14:paraId="13FF4A04" w14:textId="6DA0849C" w:rsidR="00F35F3A" w:rsidRDefault="00262A1A" w:rsidP="00895CEC">
      <w:pPr>
        <w:pStyle w:val="Nadpis2"/>
      </w:pPr>
      <w:r>
        <w:t>Hlavní stránka</w:t>
      </w:r>
    </w:p>
    <w:p w14:paraId="54131595" w14:textId="250F1AFD" w:rsidR="00CC4584" w:rsidRDefault="00262A1A" w:rsidP="00CC4584">
      <w:r>
        <w:t xml:space="preserve">Hlavní </w:t>
      </w:r>
      <w:r w:rsidR="00CC4584">
        <w:t>obsah stránky</w:t>
      </w:r>
      <w:r>
        <w:t xml:space="preserve"> „</w:t>
      </w:r>
      <w:proofErr w:type="spellStart"/>
      <w:r>
        <w:t>listing.php</w:t>
      </w:r>
      <w:proofErr w:type="spellEnd"/>
      <w:r>
        <w:t>“</w:t>
      </w:r>
      <w:r w:rsidR="00CC4584">
        <w:t xml:space="preserve"> </w:t>
      </w:r>
      <w:r w:rsidR="00CC4584">
        <w:t>tvoří mřížka karet, které reprezentují jednotlivé záznamy káv. Na každé kartě lze vidět obrázek, název, průměrné hodnocení, tři odznaky s vlastnostmi kávy a další doplňující informace. Po levé straně se nachází filtr,</w:t>
      </w:r>
      <w:r w:rsidR="00724CA4">
        <w:t xml:space="preserve"> který umožňuje uživateli vybrat parametry filtrování záznamů</w:t>
      </w:r>
      <w:r w:rsidR="00724CA4" w:rsidRPr="00724CA4">
        <w:t xml:space="preserve"> </w:t>
      </w:r>
      <w:r w:rsidR="00724CA4" w:rsidRPr="00724CA4">
        <w:t xml:space="preserve">jako značka, odrůda, země původu, stupeň pražení, chuťový profil </w:t>
      </w:r>
      <w:proofErr w:type="gramStart"/>
      <w:r w:rsidR="00724CA4" w:rsidRPr="00724CA4">
        <w:t xml:space="preserve">a </w:t>
      </w:r>
      <w:r w:rsidR="00724CA4">
        <w:t>nebo</w:t>
      </w:r>
      <w:proofErr w:type="gramEnd"/>
      <w:r w:rsidR="00724CA4">
        <w:t xml:space="preserve"> průměrný </w:t>
      </w:r>
      <w:r w:rsidR="00724CA4" w:rsidRPr="00724CA4">
        <w:t>poč</w:t>
      </w:r>
      <w:r w:rsidR="00724CA4">
        <w:t xml:space="preserve">et </w:t>
      </w:r>
      <w:r w:rsidR="00724CA4" w:rsidRPr="00724CA4">
        <w:t>hvězdiček</w:t>
      </w:r>
      <w:r w:rsidR="00724CA4">
        <w:t>. Tyto parametry se vyberou zaškrtnutím checkboxu s žádoucí hodnotou parametru.</w:t>
      </w:r>
    </w:p>
    <w:p w14:paraId="745D2931" w14:textId="3F44A823" w:rsidR="00CC4584" w:rsidRDefault="000A0704" w:rsidP="007C70EA">
      <w:r>
        <w:t>V horní části se přes navigační lištu může uživatel přihlásit, či přejít na jiné stránky webu.</w:t>
      </w:r>
    </w:p>
    <w:p w14:paraId="293F1D9B" w14:textId="7A4FAA41" w:rsidR="000A0704" w:rsidRDefault="000A0704" w:rsidP="000A0704">
      <w:pPr>
        <w:pStyle w:val="Nadpis2"/>
      </w:pPr>
      <w:r>
        <w:t>Přihlášení a registrace</w:t>
      </w:r>
    </w:p>
    <w:p w14:paraId="278C82F9" w14:textId="47F320C7" w:rsidR="000A0704" w:rsidRDefault="00FF0651" w:rsidP="000A0704">
      <w:r w:rsidRPr="007C70EA">
        <w:drawing>
          <wp:anchor distT="0" distB="0" distL="114300" distR="114300" simplePos="0" relativeHeight="251664384" behindDoc="0" locked="0" layoutInCell="1" allowOverlap="1" wp14:anchorId="04E77952" wp14:editId="2CE179CE">
            <wp:simplePos x="0" y="0"/>
            <wp:positionH relativeFrom="margin">
              <wp:posOffset>-183515</wp:posOffset>
            </wp:positionH>
            <wp:positionV relativeFrom="paragraph">
              <wp:posOffset>1576705</wp:posOffset>
            </wp:positionV>
            <wp:extent cx="5580000" cy="3139200"/>
            <wp:effectExtent l="0" t="0" r="1905" b="4445"/>
            <wp:wrapTopAndBottom/>
            <wp:docPr id="17078044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0440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704">
        <w:t>Po kliknutí zeleného tlačítka „Přihlásit se“</w:t>
      </w:r>
      <w:r>
        <w:t xml:space="preserve"> bude uživatel odkázán na stránku „</w:t>
      </w:r>
      <w:proofErr w:type="spellStart"/>
      <w:r>
        <w:t>login.php</w:t>
      </w:r>
      <w:proofErr w:type="spellEnd"/>
      <w:r>
        <w:t>“, kde je potřeba zadat své uživatelské jméno a heslo pro přihlášení. Pokud se uživatel ještě nezaregistroval, může tak učinit kliknutím na tlačítko „Zaregistrovat se“, kde se může obdobným způsobem zaregistrovat.</w:t>
      </w:r>
    </w:p>
    <w:p w14:paraId="7018C031" w14:textId="37CE2D0A" w:rsidR="00FF0651" w:rsidRPr="000A0704" w:rsidRDefault="00FF0651" w:rsidP="000A0704">
      <w:r w:rsidRPr="00FF0651">
        <w:lastRenderedPageBreak/>
        <w:drawing>
          <wp:anchor distT="0" distB="0" distL="114300" distR="114300" simplePos="0" relativeHeight="251666432" behindDoc="0" locked="0" layoutInCell="1" allowOverlap="1" wp14:anchorId="4512AACA" wp14:editId="222DBD53">
            <wp:simplePos x="1706880" y="404622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580000" cy="3139200"/>
            <wp:effectExtent l="0" t="0" r="1905" b="4445"/>
            <wp:wrapTopAndBottom/>
            <wp:docPr id="244401393" name="Obrázek 1" descr="Obsah obrázku text, snímek obrazovky, software, Počítačová iko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01393" name="Obrázek 1" descr="Obsah obrázku text, snímek obrazovky, software, Počítačová ikona&#10;&#10;Obsah vygenerovaný umělou inteligencí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651">
        <w:t xml:space="preserve"> </w:t>
      </w:r>
      <w:r w:rsidRPr="00FF0651">
        <w:drawing>
          <wp:anchor distT="0" distB="0" distL="114300" distR="114300" simplePos="0" relativeHeight="251665408" behindDoc="0" locked="0" layoutInCell="1" allowOverlap="1" wp14:anchorId="66D4EF33" wp14:editId="4015DF8B">
            <wp:simplePos x="1706880" y="899160"/>
            <wp:positionH relativeFrom="margin">
              <wp:align>center</wp:align>
            </wp:positionH>
            <wp:positionV relativeFrom="paragraph">
              <wp:posOffset>0</wp:posOffset>
            </wp:positionV>
            <wp:extent cx="5580000" cy="3139200"/>
            <wp:effectExtent l="0" t="0" r="1905" b="4445"/>
            <wp:wrapTopAndBottom/>
            <wp:docPr id="1765240743" name="Obrázek 1" descr="Obsah obrázku text, snímek obrazovky, software, Počítačová iko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40743" name="Obrázek 1" descr="Obsah obrázku text, snímek obrazovky, software, Počítačová ikona&#10;&#10;Obsah vygenerovaný umělou inteligencí může být nesprávný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035B7" w14:textId="02ED5BEC" w:rsidR="000A0704" w:rsidRDefault="000A0704" w:rsidP="000A0704">
      <w:pPr>
        <w:pStyle w:val="Nadpis2"/>
      </w:pPr>
      <w:r>
        <w:t>Přidání záznamu kávy</w:t>
      </w:r>
    </w:p>
    <w:p w14:paraId="0D431649" w14:textId="5FB50A8A" w:rsidR="000A0704" w:rsidRDefault="00070A7E" w:rsidP="000A0704">
      <w:r w:rsidRPr="00FF0651">
        <w:drawing>
          <wp:anchor distT="0" distB="0" distL="114300" distR="114300" simplePos="0" relativeHeight="251667456" behindDoc="0" locked="0" layoutInCell="1" allowOverlap="1" wp14:anchorId="09B2BFCE" wp14:editId="3F6227CD">
            <wp:simplePos x="0" y="0"/>
            <wp:positionH relativeFrom="margin">
              <wp:align>center</wp:align>
            </wp:positionH>
            <wp:positionV relativeFrom="paragraph">
              <wp:posOffset>1750060</wp:posOffset>
            </wp:positionV>
            <wp:extent cx="5580000" cy="3139200"/>
            <wp:effectExtent l="0" t="0" r="1905" b="4445"/>
            <wp:wrapTopAndBottom/>
            <wp:docPr id="4716685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685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704">
        <w:t xml:space="preserve">Pro přidání záznamu je nutné </w:t>
      </w:r>
      <w:r w:rsidR="00FF0651">
        <w:t>se</w:t>
      </w:r>
      <w:r w:rsidR="000A0704">
        <w:t xml:space="preserve"> přihlásit, proto </w:t>
      </w:r>
      <w:r w:rsidR="00FF0651">
        <w:t xml:space="preserve">pokud uživatel ještě není přihlášen. Tak bude </w:t>
      </w:r>
      <w:r w:rsidR="000A0704">
        <w:t>po kliknutí na odkaz „Přidat kávu“ v navigační liště přesměrován na stránku pro přihlášení</w:t>
      </w:r>
      <w:r w:rsidR="00FF0651">
        <w:t>. Zdali tak již učinil, zobrazí se formulář pro přidání záznamu.</w:t>
      </w:r>
      <w:r w:rsidRPr="00070A7E">
        <w:t xml:space="preserve"> </w:t>
      </w:r>
      <w:r>
        <w:t>Zde se vyplní parametry, vlastnosti a obrázek kávy.</w:t>
      </w:r>
    </w:p>
    <w:p w14:paraId="7B429BD4" w14:textId="3A6F6CFD" w:rsidR="00FF0651" w:rsidRDefault="00070A7E" w:rsidP="00070A7E">
      <w:pPr>
        <w:pStyle w:val="Nadpis2"/>
      </w:pPr>
      <w:r>
        <w:lastRenderedPageBreak/>
        <w:t>Správa dat</w:t>
      </w:r>
    </w:p>
    <w:p w14:paraId="42B1578C" w14:textId="649555C4" w:rsidR="00070A7E" w:rsidRDefault="00070A7E" w:rsidP="00070A7E">
      <w:r>
        <w:t>Přidaný záznam se nejdříve musí ověřit, aby se objevil na hlavní stránce. Aby tak bylo učiněno musí se přihlásit správce (uživatel s rolí „admin“), kterému se zobrazí další odkaz „Správa dat“ v navigační liště</w:t>
      </w:r>
      <w:r>
        <w:t>.</w:t>
      </w:r>
      <w:r>
        <w:t xml:space="preserve"> Zde </w:t>
      </w:r>
      <w:r w:rsidR="008D024B">
        <w:t>je seznam všech záznamů z databáze, které může správce ověřit zaškrtnutím checkboxu ve sloupci „Ověřeno“ či odškrtnutím pro schování záznamu z hlavní stránky. V dalším sloupci lze záznam nenávratně smazat z databáze.</w:t>
      </w:r>
    </w:p>
    <w:p w14:paraId="668A93BD" w14:textId="2AF842D8" w:rsidR="008D024B" w:rsidRPr="00070A7E" w:rsidRDefault="008D024B" w:rsidP="00070A7E">
      <w:r w:rsidRPr="008D024B">
        <w:drawing>
          <wp:anchor distT="0" distB="0" distL="114300" distR="114300" simplePos="0" relativeHeight="251668480" behindDoc="0" locked="0" layoutInCell="1" allowOverlap="1" wp14:anchorId="11291A69" wp14:editId="0DC01173">
            <wp:simplePos x="1706880" y="2773680"/>
            <wp:positionH relativeFrom="margin">
              <wp:align>center</wp:align>
            </wp:positionH>
            <wp:positionV relativeFrom="paragraph">
              <wp:posOffset>0</wp:posOffset>
            </wp:positionV>
            <wp:extent cx="5580000" cy="3139200"/>
            <wp:effectExtent l="0" t="0" r="1905" b="4445"/>
            <wp:wrapTopAndBottom/>
            <wp:docPr id="2020783104" name="Obrázek 1" descr="Obsah obrázku text, snímek obrazovky, číslo, softwar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83104" name="Obrázek 1" descr="Obsah obrázku text, snímek obrazovky, číslo, software&#10;&#10;Obsah vygenerovaný umělou inteligencí může být nesprávný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DB01D" w14:textId="2C7A1437" w:rsidR="00CC4584" w:rsidRDefault="00CC4584">
      <w:pPr>
        <w:spacing w:after="200" w:line="276" w:lineRule="auto"/>
        <w:ind w:firstLine="0"/>
        <w:jc w:val="left"/>
      </w:pPr>
      <w:r>
        <w:br w:type="page"/>
      </w:r>
    </w:p>
    <w:p w14:paraId="626646FD" w14:textId="77777777" w:rsidR="00CC4584" w:rsidRPr="00262A1A" w:rsidRDefault="00CC4584" w:rsidP="00262A1A"/>
    <w:p w14:paraId="71D84725" w14:textId="2B3BAD9C" w:rsidR="00895CEC" w:rsidRDefault="00895CEC" w:rsidP="00895CEC">
      <w:pPr>
        <w:pStyle w:val="Nadpis1"/>
      </w:pPr>
      <w:r>
        <w:t>Databáze</w:t>
      </w:r>
    </w:p>
    <w:p w14:paraId="0E75FD70" w14:textId="50B94EBB" w:rsidR="00895CEC" w:rsidRDefault="00895CEC" w:rsidP="00895CEC">
      <w:r>
        <w:t>V této kapitole je popsaná struktura databáze, použitá pro tento projekt. Databáze se skládá dohromady ze čtyř tabulek. Dvě hlavní a to tabulka „</w:t>
      </w:r>
      <w:proofErr w:type="spellStart"/>
      <w:r>
        <w:t>uzivatele</w:t>
      </w:r>
      <w:proofErr w:type="spellEnd"/>
      <w:r>
        <w:t>“ a „</w:t>
      </w:r>
      <w:proofErr w:type="spellStart"/>
      <w:r>
        <w:t>kava</w:t>
      </w:r>
      <w:proofErr w:type="spellEnd"/>
      <w:r>
        <w:t>“ a ze dvou vedlejších „fotky“ a „hodnoceni“.</w:t>
      </w:r>
    </w:p>
    <w:p w14:paraId="6B5A284C" w14:textId="1C20FC8E" w:rsidR="00895CEC" w:rsidRDefault="00895CEC" w:rsidP="00895CEC">
      <w:pPr>
        <w:pStyle w:val="Nadpis2"/>
      </w:pPr>
      <w:r>
        <w:t xml:space="preserve">Tabulka </w:t>
      </w:r>
      <w:r w:rsidR="00552E50">
        <w:t>„</w:t>
      </w:r>
      <w:proofErr w:type="spellStart"/>
      <w:r w:rsidR="00594FDF">
        <w:t>uzivatele</w:t>
      </w:r>
      <w:proofErr w:type="spellEnd"/>
      <w:r w:rsidR="00552E50">
        <w:t>“</w:t>
      </w:r>
    </w:p>
    <w:p w14:paraId="043B83C9" w14:textId="78D9FD4B" w:rsidR="00594FDF" w:rsidRDefault="00594FDF" w:rsidP="00594FDF">
      <w:r>
        <w:t>Tato tabulka slouží k uchování informací o všech zaregistrovaných uživatelích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594FDF" w14:paraId="048996DE" w14:textId="77777777" w:rsidTr="00594FDF">
        <w:tc>
          <w:tcPr>
            <w:tcW w:w="2925" w:type="dxa"/>
          </w:tcPr>
          <w:p w14:paraId="3F026DE6" w14:textId="1143AF70" w:rsidR="00594FDF" w:rsidRDefault="00594FDF" w:rsidP="00594FDF">
            <w:pPr>
              <w:ind w:firstLine="0"/>
            </w:pPr>
            <w:r>
              <w:t>Sloupec</w:t>
            </w:r>
          </w:p>
        </w:tc>
        <w:tc>
          <w:tcPr>
            <w:tcW w:w="2926" w:type="dxa"/>
          </w:tcPr>
          <w:p w14:paraId="5B3EF016" w14:textId="30A54E38" w:rsidR="00594FDF" w:rsidRDefault="00594FDF" w:rsidP="00594FDF">
            <w:pPr>
              <w:ind w:firstLine="0"/>
            </w:pPr>
            <w:r>
              <w:t>Typ</w:t>
            </w:r>
          </w:p>
        </w:tc>
        <w:tc>
          <w:tcPr>
            <w:tcW w:w="2926" w:type="dxa"/>
          </w:tcPr>
          <w:p w14:paraId="188D6C8A" w14:textId="0EBC6644" w:rsidR="00594FDF" w:rsidRDefault="00594FDF" w:rsidP="00594FDF">
            <w:pPr>
              <w:ind w:firstLine="0"/>
            </w:pPr>
            <w:r>
              <w:t>Komentář</w:t>
            </w:r>
          </w:p>
        </w:tc>
      </w:tr>
      <w:tr w:rsidR="00594FDF" w14:paraId="000C07DA" w14:textId="77777777" w:rsidTr="00594FDF">
        <w:tc>
          <w:tcPr>
            <w:tcW w:w="2925" w:type="dxa"/>
          </w:tcPr>
          <w:p w14:paraId="2D6D86FC" w14:textId="2F229E75" w:rsidR="00594FDF" w:rsidRDefault="00594FDF" w:rsidP="00594FDF">
            <w:pPr>
              <w:ind w:firstLine="0"/>
            </w:pPr>
            <w:r>
              <w:t>id</w:t>
            </w:r>
          </w:p>
        </w:tc>
        <w:tc>
          <w:tcPr>
            <w:tcW w:w="2926" w:type="dxa"/>
          </w:tcPr>
          <w:p w14:paraId="5DE03E32" w14:textId="468E3E44" w:rsidR="00594FDF" w:rsidRDefault="00594FDF" w:rsidP="00594FDF">
            <w:pPr>
              <w:ind w:firstLine="0"/>
            </w:pPr>
            <w:proofErr w:type="spellStart"/>
            <w:r>
              <w:t>int</w:t>
            </w:r>
            <w:proofErr w:type="spellEnd"/>
          </w:p>
        </w:tc>
        <w:tc>
          <w:tcPr>
            <w:tcW w:w="2926" w:type="dxa"/>
          </w:tcPr>
          <w:p w14:paraId="7EBEFD65" w14:textId="6357E17E" w:rsidR="00594FDF" w:rsidRDefault="00594FDF" w:rsidP="00594FDF">
            <w:pPr>
              <w:ind w:firstLine="0"/>
            </w:pPr>
            <w:r>
              <w:t>Primární klíč</w:t>
            </w:r>
          </w:p>
        </w:tc>
      </w:tr>
      <w:tr w:rsidR="00594FDF" w14:paraId="097D3266" w14:textId="77777777" w:rsidTr="00594FDF">
        <w:tc>
          <w:tcPr>
            <w:tcW w:w="2925" w:type="dxa"/>
          </w:tcPr>
          <w:p w14:paraId="6895E8EB" w14:textId="04003976" w:rsidR="00594FDF" w:rsidRDefault="00594FDF" w:rsidP="00594FDF">
            <w:pPr>
              <w:ind w:firstLine="0"/>
            </w:pPr>
            <w:proofErr w:type="spellStart"/>
            <w:r>
              <w:t>uzivatelske_jmeno</w:t>
            </w:r>
            <w:proofErr w:type="spellEnd"/>
          </w:p>
        </w:tc>
        <w:tc>
          <w:tcPr>
            <w:tcW w:w="2926" w:type="dxa"/>
          </w:tcPr>
          <w:p w14:paraId="5A157E73" w14:textId="52427642" w:rsidR="00594FDF" w:rsidRDefault="00594FDF" w:rsidP="00594FDF">
            <w:pPr>
              <w:ind w:firstLine="0"/>
            </w:pPr>
            <w:proofErr w:type="spellStart"/>
            <w:r>
              <w:t>varchar</w:t>
            </w:r>
            <w:proofErr w:type="spellEnd"/>
          </w:p>
        </w:tc>
        <w:tc>
          <w:tcPr>
            <w:tcW w:w="2926" w:type="dxa"/>
          </w:tcPr>
          <w:p w14:paraId="05A0EBA8" w14:textId="3E580CAB" w:rsidR="00594FDF" w:rsidRDefault="006458D7" w:rsidP="00594FDF">
            <w:pPr>
              <w:ind w:firstLine="0"/>
            </w:pPr>
            <w:r>
              <w:t>Uživatelské jméno</w:t>
            </w:r>
          </w:p>
        </w:tc>
      </w:tr>
      <w:tr w:rsidR="00594FDF" w14:paraId="1D6F3C42" w14:textId="77777777" w:rsidTr="00594FDF">
        <w:tc>
          <w:tcPr>
            <w:tcW w:w="2925" w:type="dxa"/>
          </w:tcPr>
          <w:p w14:paraId="23032688" w14:textId="10058D9C" w:rsidR="00594FDF" w:rsidRDefault="00594FDF" w:rsidP="00594FDF">
            <w:pPr>
              <w:ind w:firstLine="0"/>
            </w:pPr>
            <w:r>
              <w:t>heslo</w:t>
            </w:r>
          </w:p>
        </w:tc>
        <w:tc>
          <w:tcPr>
            <w:tcW w:w="2926" w:type="dxa"/>
          </w:tcPr>
          <w:p w14:paraId="4AEA0114" w14:textId="081D93D9" w:rsidR="00594FDF" w:rsidRDefault="00594FDF" w:rsidP="00594FDF">
            <w:pPr>
              <w:ind w:firstLine="0"/>
            </w:pPr>
            <w:proofErr w:type="spellStart"/>
            <w:r>
              <w:t>varchar</w:t>
            </w:r>
            <w:proofErr w:type="spellEnd"/>
          </w:p>
        </w:tc>
        <w:tc>
          <w:tcPr>
            <w:tcW w:w="2926" w:type="dxa"/>
          </w:tcPr>
          <w:p w14:paraId="0E3835A9" w14:textId="0B173B15" w:rsidR="00594FDF" w:rsidRDefault="006458D7" w:rsidP="00594FDF">
            <w:pPr>
              <w:ind w:firstLine="0"/>
            </w:pPr>
            <w:r>
              <w:t>Hashované heslo uživatele</w:t>
            </w:r>
          </w:p>
        </w:tc>
      </w:tr>
      <w:tr w:rsidR="00594FDF" w14:paraId="3E164E90" w14:textId="77777777" w:rsidTr="00594FDF">
        <w:tc>
          <w:tcPr>
            <w:tcW w:w="2925" w:type="dxa"/>
          </w:tcPr>
          <w:p w14:paraId="4F677BBA" w14:textId="25264A89" w:rsidR="00594FDF" w:rsidRDefault="00594FDF" w:rsidP="00594FDF">
            <w:pPr>
              <w:ind w:firstLine="0"/>
            </w:pPr>
            <w:proofErr w:type="spellStart"/>
            <w:r>
              <w:t>vytvoreno</w:t>
            </w:r>
            <w:proofErr w:type="spellEnd"/>
          </w:p>
        </w:tc>
        <w:tc>
          <w:tcPr>
            <w:tcW w:w="2926" w:type="dxa"/>
          </w:tcPr>
          <w:p w14:paraId="500280E9" w14:textId="100328FD" w:rsidR="00594FDF" w:rsidRDefault="006458D7" w:rsidP="00594FDF">
            <w:pPr>
              <w:ind w:firstLine="0"/>
            </w:pPr>
            <w:proofErr w:type="spellStart"/>
            <w:r>
              <w:t>timestamp</w:t>
            </w:r>
            <w:proofErr w:type="spellEnd"/>
          </w:p>
        </w:tc>
        <w:tc>
          <w:tcPr>
            <w:tcW w:w="2926" w:type="dxa"/>
          </w:tcPr>
          <w:p w14:paraId="0B184B88" w14:textId="3B3BE23D" w:rsidR="00594FDF" w:rsidRDefault="006458D7" w:rsidP="00594FDF">
            <w:pPr>
              <w:ind w:firstLine="0"/>
            </w:pPr>
            <w:r>
              <w:t>Čas registrace účtu</w:t>
            </w:r>
          </w:p>
        </w:tc>
      </w:tr>
      <w:tr w:rsidR="00594FDF" w14:paraId="12F8BCD4" w14:textId="77777777" w:rsidTr="00594FDF">
        <w:tc>
          <w:tcPr>
            <w:tcW w:w="2925" w:type="dxa"/>
          </w:tcPr>
          <w:p w14:paraId="78D0BFF4" w14:textId="1A9C3C3B" w:rsidR="00594FDF" w:rsidRDefault="00594FDF" w:rsidP="00594FDF">
            <w:pPr>
              <w:ind w:firstLine="0"/>
            </w:pPr>
            <w:r>
              <w:t>role</w:t>
            </w:r>
          </w:p>
        </w:tc>
        <w:tc>
          <w:tcPr>
            <w:tcW w:w="2926" w:type="dxa"/>
          </w:tcPr>
          <w:p w14:paraId="7B60E514" w14:textId="64483C03" w:rsidR="00594FDF" w:rsidRDefault="006458D7" w:rsidP="00594FDF">
            <w:pPr>
              <w:ind w:firstLine="0"/>
            </w:pPr>
            <w:proofErr w:type="spellStart"/>
            <w:r>
              <w:t>enum</w:t>
            </w:r>
            <w:proofErr w:type="spellEnd"/>
          </w:p>
        </w:tc>
        <w:tc>
          <w:tcPr>
            <w:tcW w:w="2926" w:type="dxa"/>
          </w:tcPr>
          <w:p w14:paraId="4F4130C4" w14:textId="71F645A8" w:rsidR="00594FDF" w:rsidRDefault="006458D7" w:rsidP="00594FDF">
            <w:pPr>
              <w:ind w:firstLine="0"/>
            </w:pPr>
            <w:r>
              <w:t>Role uživatele (user, admin)</w:t>
            </w:r>
          </w:p>
        </w:tc>
      </w:tr>
    </w:tbl>
    <w:p w14:paraId="22CDF162" w14:textId="77777777" w:rsidR="00594FDF" w:rsidRPr="00594FDF" w:rsidRDefault="00594FDF" w:rsidP="00594FDF"/>
    <w:p w14:paraId="3FAEA8A8" w14:textId="5C7E4608" w:rsidR="006458D7" w:rsidRDefault="006458D7" w:rsidP="006458D7">
      <w:pPr>
        <w:spacing w:after="200" w:line="276" w:lineRule="auto"/>
        <w:ind w:firstLine="357"/>
        <w:jc w:val="left"/>
      </w:pPr>
      <w:r w:rsidRPr="006458D7">
        <w:t>Primární klíč</w:t>
      </w:r>
      <w:r>
        <w:t xml:space="preserve"> „id“ je </w:t>
      </w:r>
      <w:r w:rsidRPr="006458D7">
        <w:t>jednoznačný identifikátor uživatele</w:t>
      </w:r>
      <w:r>
        <w:t>, který se a</w:t>
      </w:r>
      <w:r w:rsidRPr="006458D7">
        <w:t>utomaticky zvyšuje.</w:t>
      </w:r>
    </w:p>
    <w:p w14:paraId="1893DAEA" w14:textId="3175BCEC" w:rsidR="006458D7" w:rsidRDefault="006458D7" w:rsidP="006458D7">
      <w:pPr>
        <w:spacing w:after="200" w:line="276" w:lineRule="auto"/>
        <w:ind w:firstLine="357"/>
        <w:jc w:val="left"/>
      </w:pPr>
      <w:r w:rsidRPr="006458D7">
        <w:t>Uživatelské jméno, které slouží k</w:t>
      </w:r>
      <w:r>
        <w:t> </w:t>
      </w:r>
      <w:r w:rsidRPr="006458D7">
        <w:t>přihlášení</w:t>
      </w:r>
      <w:r>
        <w:t xml:space="preserve"> a používá se při zobrazení záznamu kávy, či komentáře</w:t>
      </w:r>
      <w:r w:rsidRPr="006458D7">
        <w:t xml:space="preserve">. </w:t>
      </w:r>
      <w:r>
        <w:t>Při registraci m</w:t>
      </w:r>
      <w:r w:rsidRPr="006458D7">
        <w:t>usí být jedinečné</w:t>
      </w:r>
      <w:r>
        <w:t>, jinak se zobrazí hlasová hláška, informující, že účet s tímto uživatelským jménem již existuje</w:t>
      </w:r>
      <w:r w:rsidRPr="006458D7">
        <w:t>.</w:t>
      </w:r>
    </w:p>
    <w:p w14:paraId="295B0C96" w14:textId="0834257A" w:rsidR="006458D7" w:rsidRDefault="006458D7" w:rsidP="006458D7">
      <w:pPr>
        <w:spacing w:after="200" w:line="276" w:lineRule="auto"/>
        <w:ind w:firstLine="357"/>
        <w:jc w:val="left"/>
      </w:pPr>
      <w:r>
        <w:t xml:space="preserve">Heslo je před vložením do databáze </w:t>
      </w:r>
      <w:proofErr w:type="spellStart"/>
      <w:r>
        <w:t>zahashované</w:t>
      </w:r>
      <w:proofErr w:type="spellEnd"/>
      <w:r>
        <w:t xml:space="preserve"> a slouží k ověření uživatele při přihlášení.</w:t>
      </w:r>
    </w:p>
    <w:p w14:paraId="17783C3C" w14:textId="2FEA50E5" w:rsidR="006458D7" w:rsidRDefault="000551F2" w:rsidP="006458D7">
      <w:pPr>
        <w:spacing w:after="200" w:line="276" w:lineRule="auto"/>
        <w:ind w:firstLine="357"/>
        <w:jc w:val="left"/>
      </w:pPr>
      <w:r>
        <w:t>Časový údaj „</w:t>
      </w:r>
      <w:proofErr w:type="spellStart"/>
      <w:r>
        <w:t>vytvoreno</w:t>
      </w:r>
      <w:proofErr w:type="spellEnd"/>
      <w:r>
        <w:t>“ je čas registrace účtu. Tento údaj není na stránce použit a slouží pouze k informačním účelům správce databáze.</w:t>
      </w:r>
    </w:p>
    <w:p w14:paraId="45652D0E" w14:textId="3B3AB87F" w:rsidR="000551F2" w:rsidRDefault="000551F2" w:rsidP="006458D7">
      <w:pPr>
        <w:spacing w:after="200" w:line="276" w:lineRule="auto"/>
        <w:ind w:firstLine="357"/>
        <w:jc w:val="left"/>
      </w:pPr>
      <w:r>
        <w:t>Poslední údaj „role“ určuje oprávnění uživatele na stránce. Běžný uživatel</w:t>
      </w:r>
      <w:r w:rsidR="00552E50">
        <w:t xml:space="preserve"> (role „user“) může přidávat nové záznamy a hodnotit, zatímco správce (role „admin“) může i záznamy mazat či ověřit.</w:t>
      </w:r>
    </w:p>
    <w:p w14:paraId="509BC5F8" w14:textId="695D2361" w:rsidR="00552E50" w:rsidRDefault="00552E50" w:rsidP="00552E50">
      <w:pPr>
        <w:pStyle w:val="Nadpis2"/>
      </w:pPr>
      <w:r>
        <w:t>Tabulka „</w:t>
      </w:r>
      <w:proofErr w:type="spellStart"/>
      <w:r>
        <w:t>kava</w:t>
      </w:r>
      <w:proofErr w:type="spellEnd"/>
      <w:r>
        <w:t>“</w:t>
      </w:r>
    </w:p>
    <w:p w14:paraId="35BD2CE6" w14:textId="5C343E0F" w:rsidR="00553EDB" w:rsidRDefault="00553EDB" w:rsidP="00553EDB">
      <w:r w:rsidRPr="00553EDB">
        <w:t xml:space="preserve">Tabulka </w:t>
      </w:r>
      <w:r w:rsidR="00A02A30">
        <w:t>„</w:t>
      </w:r>
      <w:proofErr w:type="spellStart"/>
      <w:r w:rsidRPr="00553EDB">
        <w:t>kava</w:t>
      </w:r>
      <w:proofErr w:type="spellEnd"/>
      <w:r w:rsidR="00A02A30">
        <w:t>“</w:t>
      </w:r>
      <w:r w:rsidRPr="00553EDB">
        <w:t xml:space="preserve"> obsahuje informace o jednotlivých </w:t>
      </w:r>
      <w:r w:rsidR="00A02A30">
        <w:t>záznamech káv</w:t>
      </w:r>
      <w:r w:rsidRPr="00553EDB">
        <w:t>, které uživatelé přidali.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553EDB" w14:paraId="6400F441" w14:textId="77777777" w:rsidTr="00553EDB">
        <w:tc>
          <w:tcPr>
            <w:tcW w:w="2925" w:type="dxa"/>
          </w:tcPr>
          <w:p w14:paraId="3F1751A1" w14:textId="2C10CDD6" w:rsidR="00553EDB" w:rsidRDefault="00553EDB" w:rsidP="00553EDB">
            <w:pPr>
              <w:ind w:firstLine="0"/>
            </w:pPr>
            <w:r>
              <w:t>Sloupec</w:t>
            </w:r>
          </w:p>
        </w:tc>
        <w:tc>
          <w:tcPr>
            <w:tcW w:w="2926" w:type="dxa"/>
          </w:tcPr>
          <w:p w14:paraId="7CA35EDB" w14:textId="6D8869DC" w:rsidR="00553EDB" w:rsidRDefault="00553EDB" w:rsidP="00553EDB">
            <w:pPr>
              <w:ind w:firstLine="0"/>
            </w:pPr>
            <w:r>
              <w:t>Typ</w:t>
            </w:r>
          </w:p>
        </w:tc>
        <w:tc>
          <w:tcPr>
            <w:tcW w:w="2926" w:type="dxa"/>
          </w:tcPr>
          <w:p w14:paraId="227B01CE" w14:textId="32D859CD" w:rsidR="00553EDB" w:rsidRDefault="00553EDB" w:rsidP="00553EDB">
            <w:pPr>
              <w:ind w:firstLine="0"/>
            </w:pPr>
            <w:r>
              <w:t>Komentář</w:t>
            </w:r>
          </w:p>
        </w:tc>
      </w:tr>
      <w:tr w:rsidR="00553EDB" w14:paraId="6CD8655D" w14:textId="77777777" w:rsidTr="00553EDB">
        <w:tc>
          <w:tcPr>
            <w:tcW w:w="2925" w:type="dxa"/>
          </w:tcPr>
          <w:p w14:paraId="13A75934" w14:textId="0BF8AD6C" w:rsidR="00553EDB" w:rsidRDefault="00F7792F" w:rsidP="00553EDB">
            <w:pPr>
              <w:ind w:firstLine="0"/>
            </w:pPr>
            <w:r>
              <w:lastRenderedPageBreak/>
              <w:t>i</w:t>
            </w:r>
            <w:r w:rsidR="00E64796">
              <w:t>d</w:t>
            </w:r>
          </w:p>
        </w:tc>
        <w:tc>
          <w:tcPr>
            <w:tcW w:w="2926" w:type="dxa"/>
          </w:tcPr>
          <w:p w14:paraId="1615CF79" w14:textId="7142191D" w:rsidR="00553EDB" w:rsidRDefault="00F7792F" w:rsidP="00553EDB">
            <w:pPr>
              <w:ind w:firstLine="0"/>
            </w:pPr>
            <w:proofErr w:type="spellStart"/>
            <w:r w:rsidRPr="00F7792F">
              <w:t>int</w:t>
            </w:r>
            <w:proofErr w:type="spellEnd"/>
          </w:p>
        </w:tc>
        <w:tc>
          <w:tcPr>
            <w:tcW w:w="2926" w:type="dxa"/>
          </w:tcPr>
          <w:p w14:paraId="5DC5158B" w14:textId="57D0D100" w:rsidR="00553EDB" w:rsidRDefault="004816E4" w:rsidP="00553EDB">
            <w:pPr>
              <w:ind w:firstLine="0"/>
            </w:pPr>
            <w:r>
              <w:t>Primární klíč</w:t>
            </w:r>
          </w:p>
        </w:tc>
      </w:tr>
      <w:tr w:rsidR="00553EDB" w14:paraId="47500465" w14:textId="77777777" w:rsidTr="00553EDB">
        <w:tc>
          <w:tcPr>
            <w:tcW w:w="2925" w:type="dxa"/>
          </w:tcPr>
          <w:p w14:paraId="44B581E4" w14:textId="507597EA" w:rsidR="00553EDB" w:rsidRDefault="00F7792F" w:rsidP="00553EDB">
            <w:pPr>
              <w:ind w:firstLine="0"/>
            </w:pPr>
            <w:proofErr w:type="spellStart"/>
            <w:r>
              <w:t>n</w:t>
            </w:r>
            <w:r w:rsidR="00E64796">
              <w:t>azev_kavy</w:t>
            </w:r>
            <w:proofErr w:type="spellEnd"/>
          </w:p>
        </w:tc>
        <w:tc>
          <w:tcPr>
            <w:tcW w:w="2926" w:type="dxa"/>
          </w:tcPr>
          <w:p w14:paraId="0244F142" w14:textId="0C8C27BD" w:rsidR="00553EDB" w:rsidRDefault="00F7792F" w:rsidP="00553EDB">
            <w:pPr>
              <w:ind w:firstLine="0"/>
            </w:pPr>
            <w:proofErr w:type="spellStart"/>
            <w:r w:rsidRPr="00F7792F">
              <w:t>varchar</w:t>
            </w:r>
            <w:proofErr w:type="spellEnd"/>
          </w:p>
        </w:tc>
        <w:tc>
          <w:tcPr>
            <w:tcW w:w="2926" w:type="dxa"/>
          </w:tcPr>
          <w:p w14:paraId="29E813E5" w14:textId="2820C749" w:rsidR="00553EDB" w:rsidRDefault="004816E4" w:rsidP="00553EDB">
            <w:pPr>
              <w:ind w:firstLine="0"/>
            </w:pPr>
            <w:r>
              <w:t>Název přidaného záznamu</w:t>
            </w:r>
          </w:p>
        </w:tc>
      </w:tr>
      <w:tr w:rsidR="00553EDB" w14:paraId="531F5052" w14:textId="77777777" w:rsidTr="00553EDB">
        <w:tc>
          <w:tcPr>
            <w:tcW w:w="2925" w:type="dxa"/>
          </w:tcPr>
          <w:p w14:paraId="63C57D1E" w14:textId="41C61D79" w:rsidR="00553EDB" w:rsidRDefault="00F7792F" w:rsidP="00553EDB">
            <w:pPr>
              <w:ind w:firstLine="0"/>
            </w:pPr>
            <w:proofErr w:type="spellStart"/>
            <w:r>
              <w:t>z</w:t>
            </w:r>
            <w:r w:rsidR="00E64796">
              <w:t>nacka_prazirna</w:t>
            </w:r>
            <w:proofErr w:type="spellEnd"/>
          </w:p>
        </w:tc>
        <w:tc>
          <w:tcPr>
            <w:tcW w:w="2926" w:type="dxa"/>
          </w:tcPr>
          <w:p w14:paraId="2A5DCD5A" w14:textId="6B6D7925" w:rsidR="00553EDB" w:rsidRDefault="00F7792F" w:rsidP="00553EDB">
            <w:pPr>
              <w:ind w:firstLine="0"/>
            </w:pPr>
            <w:proofErr w:type="spellStart"/>
            <w:r w:rsidRPr="00F7792F">
              <w:t>varchar</w:t>
            </w:r>
            <w:proofErr w:type="spellEnd"/>
          </w:p>
        </w:tc>
        <w:tc>
          <w:tcPr>
            <w:tcW w:w="2926" w:type="dxa"/>
          </w:tcPr>
          <w:p w14:paraId="6B9BCD49" w14:textId="5A57AAC3" w:rsidR="00553EDB" w:rsidRDefault="004816E4" w:rsidP="00553EDB">
            <w:pPr>
              <w:ind w:firstLine="0"/>
            </w:pPr>
            <w:r>
              <w:t>Značka kávy</w:t>
            </w:r>
          </w:p>
        </w:tc>
      </w:tr>
      <w:tr w:rsidR="00553EDB" w14:paraId="452B9B63" w14:textId="77777777" w:rsidTr="00553EDB">
        <w:tc>
          <w:tcPr>
            <w:tcW w:w="2925" w:type="dxa"/>
          </w:tcPr>
          <w:p w14:paraId="73593BB8" w14:textId="1A1472BD" w:rsidR="00553EDB" w:rsidRDefault="00F7792F" w:rsidP="00553EDB">
            <w:pPr>
              <w:ind w:firstLine="0"/>
            </w:pPr>
            <w:proofErr w:type="spellStart"/>
            <w:r>
              <w:t>o</w:t>
            </w:r>
            <w:r w:rsidR="00E64796">
              <w:t>druda</w:t>
            </w:r>
            <w:proofErr w:type="spellEnd"/>
          </w:p>
        </w:tc>
        <w:tc>
          <w:tcPr>
            <w:tcW w:w="2926" w:type="dxa"/>
          </w:tcPr>
          <w:p w14:paraId="4154EB31" w14:textId="036C7DFD" w:rsidR="00553EDB" w:rsidRDefault="00F7792F" w:rsidP="00553EDB">
            <w:pPr>
              <w:ind w:firstLine="0"/>
            </w:pPr>
            <w:proofErr w:type="spellStart"/>
            <w:r w:rsidRPr="00F7792F">
              <w:t>varchar</w:t>
            </w:r>
            <w:proofErr w:type="spellEnd"/>
          </w:p>
        </w:tc>
        <w:tc>
          <w:tcPr>
            <w:tcW w:w="2926" w:type="dxa"/>
          </w:tcPr>
          <w:p w14:paraId="71CF9F9F" w14:textId="7CEB8E16" w:rsidR="00553EDB" w:rsidRDefault="004816E4" w:rsidP="00553EDB">
            <w:pPr>
              <w:ind w:firstLine="0"/>
            </w:pPr>
            <w:r>
              <w:t>Odrůda kávy</w:t>
            </w:r>
          </w:p>
        </w:tc>
      </w:tr>
      <w:tr w:rsidR="00553EDB" w14:paraId="32B23287" w14:textId="77777777" w:rsidTr="00553EDB">
        <w:tc>
          <w:tcPr>
            <w:tcW w:w="2925" w:type="dxa"/>
          </w:tcPr>
          <w:p w14:paraId="34F4EBEC" w14:textId="2719E738" w:rsidR="00553EDB" w:rsidRDefault="00F7792F" w:rsidP="00553EDB">
            <w:pPr>
              <w:ind w:firstLine="0"/>
            </w:pPr>
            <w:proofErr w:type="spellStart"/>
            <w:r>
              <w:t>z</w:t>
            </w:r>
            <w:r w:rsidR="00E64796">
              <w:t>em</w:t>
            </w:r>
            <w:r>
              <w:t>e</w:t>
            </w:r>
            <w:r w:rsidR="00E64796">
              <w:t>_puvodu</w:t>
            </w:r>
            <w:proofErr w:type="spellEnd"/>
          </w:p>
        </w:tc>
        <w:tc>
          <w:tcPr>
            <w:tcW w:w="2926" w:type="dxa"/>
          </w:tcPr>
          <w:p w14:paraId="330B9719" w14:textId="54BE8736" w:rsidR="00553EDB" w:rsidRDefault="00F7792F" w:rsidP="00553EDB">
            <w:pPr>
              <w:ind w:firstLine="0"/>
            </w:pPr>
            <w:proofErr w:type="spellStart"/>
            <w:r w:rsidRPr="00F7792F">
              <w:t>enum</w:t>
            </w:r>
            <w:proofErr w:type="spellEnd"/>
          </w:p>
        </w:tc>
        <w:tc>
          <w:tcPr>
            <w:tcW w:w="2926" w:type="dxa"/>
          </w:tcPr>
          <w:p w14:paraId="5EB0762B" w14:textId="59D1D18D" w:rsidR="00553EDB" w:rsidRDefault="004816E4" w:rsidP="00553EDB">
            <w:pPr>
              <w:ind w:firstLine="0"/>
            </w:pPr>
            <w:r>
              <w:t>Země původu kávy</w:t>
            </w:r>
          </w:p>
        </w:tc>
      </w:tr>
      <w:tr w:rsidR="00553EDB" w14:paraId="4E422D6C" w14:textId="77777777" w:rsidTr="00553EDB">
        <w:tc>
          <w:tcPr>
            <w:tcW w:w="2925" w:type="dxa"/>
          </w:tcPr>
          <w:p w14:paraId="794935E3" w14:textId="1EC972D4" w:rsidR="00553EDB" w:rsidRDefault="00F7792F" w:rsidP="00553EDB">
            <w:pPr>
              <w:ind w:firstLine="0"/>
            </w:pPr>
            <w:proofErr w:type="spellStart"/>
            <w:r>
              <w:t>s</w:t>
            </w:r>
            <w:r w:rsidR="00E64796">
              <w:t>tupe</w:t>
            </w:r>
            <w:r>
              <w:t>n</w:t>
            </w:r>
            <w:r w:rsidR="00E64796">
              <w:t>_prazeni</w:t>
            </w:r>
            <w:proofErr w:type="spellEnd"/>
          </w:p>
        </w:tc>
        <w:tc>
          <w:tcPr>
            <w:tcW w:w="2926" w:type="dxa"/>
          </w:tcPr>
          <w:p w14:paraId="08A5454C" w14:textId="06F12BF5" w:rsidR="00553EDB" w:rsidRDefault="00F7792F" w:rsidP="00553EDB">
            <w:pPr>
              <w:ind w:firstLine="0"/>
            </w:pPr>
            <w:proofErr w:type="spellStart"/>
            <w:r w:rsidRPr="00F7792F">
              <w:t>enum</w:t>
            </w:r>
            <w:proofErr w:type="spellEnd"/>
          </w:p>
        </w:tc>
        <w:tc>
          <w:tcPr>
            <w:tcW w:w="2926" w:type="dxa"/>
          </w:tcPr>
          <w:p w14:paraId="47602397" w14:textId="2E6C6699" w:rsidR="00553EDB" w:rsidRDefault="004816E4" w:rsidP="00553EDB">
            <w:pPr>
              <w:ind w:firstLine="0"/>
            </w:pPr>
            <w:r>
              <w:t>Stupeň pražení kávy</w:t>
            </w:r>
          </w:p>
        </w:tc>
      </w:tr>
      <w:tr w:rsidR="00553EDB" w14:paraId="6BCD8AFC" w14:textId="77777777" w:rsidTr="00553EDB">
        <w:tc>
          <w:tcPr>
            <w:tcW w:w="2925" w:type="dxa"/>
          </w:tcPr>
          <w:p w14:paraId="5BD572B5" w14:textId="1750D5B4" w:rsidR="00553EDB" w:rsidRDefault="00F7792F" w:rsidP="00553EDB">
            <w:pPr>
              <w:ind w:firstLine="0"/>
            </w:pPr>
            <w:r w:rsidRPr="00F7792F">
              <w:t>typ</w:t>
            </w:r>
          </w:p>
        </w:tc>
        <w:tc>
          <w:tcPr>
            <w:tcW w:w="2926" w:type="dxa"/>
          </w:tcPr>
          <w:p w14:paraId="269E67DE" w14:textId="298DDE7B" w:rsidR="00553EDB" w:rsidRDefault="00F7792F" w:rsidP="00553EDB">
            <w:pPr>
              <w:ind w:firstLine="0"/>
            </w:pPr>
            <w:proofErr w:type="spellStart"/>
            <w:r w:rsidRPr="00F7792F">
              <w:t>enum</w:t>
            </w:r>
            <w:proofErr w:type="spellEnd"/>
          </w:p>
        </w:tc>
        <w:tc>
          <w:tcPr>
            <w:tcW w:w="2926" w:type="dxa"/>
          </w:tcPr>
          <w:p w14:paraId="26036885" w14:textId="56A52898" w:rsidR="00553EDB" w:rsidRDefault="004816E4" w:rsidP="00553EDB">
            <w:pPr>
              <w:ind w:firstLine="0"/>
            </w:pPr>
            <w:r>
              <w:t>Typ kávy</w:t>
            </w:r>
          </w:p>
        </w:tc>
      </w:tr>
      <w:tr w:rsidR="00553EDB" w14:paraId="561374C8" w14:textId="77777777" w:rsidTr="00553EDB">
        <w:tc>
          <w:tcPr>
            <w:tcW w:w="2925" w:type="dxa"/>
          </w:tcPr>
          <w:p w14:paraId="4759C920" w14:textId="405A8782" w:rsidR="00553EDB" w:rsidRDefault="00F7792F" w:rsidP="00553EDB">
            <w:pPr>
              <w:ind w:firstLine="0"/>
            </w:pPr>
            <w:proofErr w:type="spellStart"/>
            <w:r w:rsidRPr="00F7792F">
              <w:t>chutovy_profil</w:t>
            </w:r>
            <w:proofErr w:type="spellEnd"/>
          </w:p>
        </w:tc>
        <w:tc>
          <w:tcPr>
            <w:tcW w:w="2926" w:type="dxa"/>
          </w:tcPr>
          <w:p w14:paraId="5A85B9E6" w14:textId="4E0AF3B2" w:rsidR="00553EDB" w:rsidRDefault="00F7792F" w:rsidP="00553EDB">
            <w:pPr>
              <w:ind w:firstLine="0"/>
            </w:pPr>
            <w:r>
              <w:t>set</w:t>
            </w:r>
          </w:p>
        </w:tc>
        <w:tc>
          <w:tcPr>
            <w:tcW w:w="2926" w:type="dxa"/>
          </w:tcPr>
          <w:p w14:paraId="57398E43" w14:textId="75EF3ABD" w:rsidR="00553EDB" w:rsidRDefault="004816E4" w:rsidP="00553EDB">
            <w:pPr>
              <w:ind w:firstLine="0"/>
            </w:pPr>
            <w:r>
              <w:t>Chuťové profily kávy</w:t>
            </w:r>
          </w:p>
        </w:tc>
      </w:tr>
      <w:tr w:rsidR="00553EDB" w14:paraId="0BE6FDB0" w14:textId="77777777" w:rsidTr="00553EDB">
        <w:tc>
          <w:tcPr>
            <w:tcW w:w="2925" w:type="dxa"/>
          </w:tcPr>
          <w:p w14:paraId="437411B2" w14:textId="027C27C2" w:rsidR="00553EDB" w:rsidRDefault="00F7792F" w:rsidP="00553EDB">
            <w:pPr>
              <w:ind w:firstLine="0"/>
            </w:pPr>
            <w:proofErr w:type="spellStart"/>
            <w:r w:rsidRPr="00F7792F">
              <w:t>pridano</w:t>
            </w:r>
            <w:proofErr w:type="spellEnd"/>
          </w:p>
        </w:tc>
        <w:tc>
          <w:tcPr>
            <w:tcW w:w="2926" w:type="dxa"/>
          </w:tcPr>
          <w:p w14:paraId="56D7A8DD" w14:textId="784C9018" w:rsidR="00553EDB" w:rsidRDefault="00F7792F" w:rsidP="00553EDB">
            <w:pPr>
              <w:ind w:firstLine="0"/>
            </w:pPr>
            <w:proofErr w:type="spellStart"/>
            <w:r>
              <w:t>datetime</w:t>
            </w:r>
            <w:proofErr w:type="spellEnd"/>
          </w:p>
        </w:tc>
        <w:tc>
          <w:tcPr>
            <w:tcW w:w="2926" w:type="dxa"/>
          </w:tcPr>
          <w:p w14:paraId="2A75FFE7" w14:textId="3995BFB6" w:rsidR="00553EDB" w:rsidRDefault="004816E4" w:rsidP="00553EDB">
            <w:pPr>
              <w:ind w:firstLine="0"/>
            </w:pPr>
            <w:r>
              <w:t>Čas přidání záznamu</w:t>
            </w:r>
          </w:p>
        </w:tc>
      </w:tr>
      <w:tr w:rsidR="00553EDB" w14:paraId="313EC9E9" w14:textId="77777777" w:rsidTr="00553EDB">
        <w:tc>
          <w:tcPr>
            <w:tcW w:w="2925" w:type="dxa"/>
          </w:tcPr>
          <w:p w14:paraId="379F0854" w14:textId="5816ED81" w:rsidR="00553EDB" w:rsidRDefault="00F7792F" w:rsidP="00553EDB">
            <w:pPr>
              <w:ind w:firstLine="0"/>
            </w:pPr>
            <w:proofErr w:type="spellStart"/>
            <w:r w:rsidRPr="00F7792F">
              <w:t>pridano_uzivatel_jmeno</w:t>
            </w:r>
            <w:proofErr w:type="spellEnd"/>
          </w:p>
        </w:tc>
        <w:tc>
          <w:tcPr>
            <w:tcW w:w="2926" w:type="dxa"/>
          </w:tcPr>
          <w:p w14:paraId="6B0F4B9D" w14:textId="7F5BAD68" w:rsidR="00553EDB" w:rsidRDefault="00F7792F" w:rsidP="00553EDB">
            <w:pPr>
              <w:ind w:firstLine="0"/>
            </w:pPr>
            <w:proofErr w:type="spellStart"/>
            <w:r>
              <w:t>varchar</w:t>
            </w:r>
            <w:proofErr w:type="spellEnd"/>
          </w:p>
        </w:tc>
        <w:tc>
          <w:tcPr>
            <w:tcW w:w="2926" w:type="dxa"/>
          </w:tcPr>
          <w:p w14:paraId="44D4C2B7" w14:textId="03073341" w:rsidR="00553EDB" w:rsidRDefault="004816E4" w:rsidP="00553EDB">
            <w:pPr>
              <w:ind w:firstLine="0"/>
            </w:pPr>
            <w:r>
              <w:t>Kdo záznam přidal</w:t>
            </w:r>
          </w:p>
        </w:tc>
      </w:tr>
      <w:tr w:rsidR="00553EDB" w14:paraId="479BFEE0" w14:textId="77777777" w:rsidTr="00553EDB">
        <w:tc>
          <w:tcPr>
            <w:tcW w:w="2925" w:type="dxa"/>
          </w:tcPr>
          <w:p w14:paraId="50D4CAE8" w14:textId="5EC5E983" w:rsidR="00553EDB" w:rsidRDefault="00F7792F" w:rsidP="00553EDB">
            <w:pPr>
              <w:ind w:firstLine="0"/>
            </w:pPr>
            <w:proofErr w:type="spellStart"/>
            <w:r w:rsidRPr="00F7792F">
              <w:t>overeno</w:t>
            </w:r>
            <w:proofErr w:type="spellEnd"/>
          </w:p>
        </w:tc>
        <w:tc>
          <w:tcPr>
            <w:tcW w:w="2926" w:type="dxa"/>
          </w:tcPr>
          <w:p w14:paraId="0E790944" w14:textId="55089223" w:rsidR="00553EDB" w:rsidRDefault="00F7792F" w:rsidP="00553EDB">
            <w:pPr>
              <w:ind w:firstLine="0"/>
            </w:pPr>
            <w:proofErr w:type="spellStart"/>
            <w:r>
              <w:t>tinyint</w:t>
            </w:r>
            <w:proofErr w:type="spellEnd"/>
          </w:p>
        </w:tc>
        <w:tc>
          <w:tcPr>
            <w:tcW w:w="2926" w:type="dxa"/>
          </w:tcPr>
          <w:p w14:paraId="54652728" w14:textId="347A3B5B" w:rsidR="00553EDB" w:rsidRDefault="004816E4" w:rsidP="00553EDB">
            <w:pPr>
              <w:ind w:firstLine="0"/>
            </w:pPr>
            <w:r>
              <w:t>Ověřeno správcem</w:t>
            </w:r>
          </w:p>
        </w:tc>
      </w:tr>
    </w:tbl>
    <w:p w14:paraId="7E81DAF0" w14:textId="469A51D0" w:rsidR="00553EDB" w:rsidRDefault="004816E4" w:rsidP="00553EDB">
      <w:r w:rsidRPr="004816E4">
        <w:t xml:space="preserve">Primární klíč „id“ je jednoznačný identifikátor </w:t>
      </w:r>
      <w:r>
        <w:t>kávy</w:t>
      </w:r>
      <w:r w:rsidRPr="004816E4">
        <w:t>, který se automaticky zvyšuje.</w:t>
      </w:r>
    </w:p>
    <w:p w14:paraId="4D5EBBA5" w14:textId="0342A97F" w:rsidR="004816E4" w:rsidRDefault="00A02A30" w:rsidP="00553EDB">
      <w:r>
        <w:t>Sebevysvětlující údaje „</w:t>
      </w:r>
      <w:proofErr w:type="spellStart"/>
      <w:r>
        <w:t>nazev_kavy</w:t>
      </w:r>
      <w:proofErr w:type="spellEnd"/>
      <w:r>
        <w:t>“, „</w:t>
      </w:r>
      <w:proofErr w:type="spellStart"/>
      <w:r>
        <w:t>znacka_prazirna</w:t>
      </w:r>
      <w:proofErr w:type="spellEnd"/>
      <w:r>
        <w:t>“</w:t>
      </w:r>
      <w:r w:rsidR="006763F5">
        <w:t>,</w:t>
      </w:r>
      <w:r>
        <w:t xml:space="preserve"> „</w:t>
      </w:r>
      <w:proofErr w:type="spellStart"/>
      <w:r>
        <w:t>odruda</w:t>
      </w:r>
      <w:proofErr w:type="spellEnd"/>
      <w:r>
        <w:t>“</w:t>
      </w:r>
      <w:r w:rsidR="006763F5">
        <w:t>, „</w:t>
      </w:r>
      <w:proofErr w:type="spellStart"/>
      <w:r w:rsidR="006763F5">
        <w:t>pridano</w:t>
      </w:r>
      <w:proofErr w:type="spellEnd"/>
      <w:r w:rsidR="006763F5">
        <w:t>“ a „</w:t>
      </w:r>
      <w:proofErr w:type="spellStart"/>
      <w:r w:rsidR="006763F5">
        <w:t>pridano_uzivatel_jmeno</w:t>
      </w:r>
      <w:proofErr w:type="spellEnd"/>
      <w:r w:rsidR="006763F5">
        <w:t>“</w:t>
      </w:r>
      <w:r>
        <w:t>.</w:t>
      </w:r>
    </w:p>
    <w:p w14:paraId="1964E083" w14:textId="3654D269" w:rsidR="00A02A30" w:rsidRDefault="00A02A30" w:rsidP="00553EDB">
      <w:r>
        <w:t>Do údaje „</w:t>
      </w:r>
      <w:proofErr w:type="spellStart"/>
      <w:r>
        <w:t>země_puvodu</w:t>
      </w:r>
      <w:proofErr w:type="spellEnd"/>
      <w:r>
        <w:t>“ může uživatel vybrat pouze jednu zemi, ze které zrna pocházejí. V nabídce se nenacházejí všechny země, nýbrž největší producenti kávových zrn</w:t>
      </w:r>
      <w:r w:rsidR="006763F5">
        <w:t xml:space="preserve"> na světě</w:t>
      </w:r>
      <w:r>
        <w:t xml:space="preserve">, kterými jsou: </w:t>
      </w:r>
      <w:r w:rsidRPr="00A02A30">
        <w:t>Brazílie,</w:t>
      </w:r>
      <w:r>
        <w:t xml:space="preserve"> </w:t>
      </w:r>
      <w:r w:rsidRPr="00A02A30">
        <w:t>Dominikánská republika,</w:t>
      </w:r>
      <w:r w:rsidR="006763F5">
        <w:t xml:space="preserve"> </w:t>
      </w:r>
      <w:r w:rsidRPr="00A02A30">
        <w:t>Ekvádor</w:t>
      </w:r>
      <w:r w:rsidR="006763F5">
        <w:t xml:space="preserve"> </w:t>
      </w:r>
      <w:r w:rsidRPr="00A02A30">
        <w:t>Etiopie,</w:t>
      </w:r>
      <w:r w:rsidR="006763F5">
        <w:t xml:space="preserve"> </w:t>
      </w:r>
      <w:r w:rsidRPr="00A02A30">
        <w:t>Guatemala,</w:t>
      </w:r>
      <w:r w:rsidR="006763F5">
        <w:t xml:space="preserve"> </w:t>
      </w:r>
      <w:r w:rsidRPr="00A02A30">
        <w:t>Honduras,</w:t>
      </w:r>
      <w:r w:rsidR="006763F5">
        <w:t xml:space="preserve"> </w:t>
      </w:r>
      <w:r w:rsidRPr="00A02A30">
        <w:t>Indie,</w:t>
      </w:r>
      <w:r w:rsidR="006763F5">
        <w:t xml:space="preserve"> </w:t>
      </w:r>
      <w:r w:rsidRPr="00A02A30">
        <w:t>Indonésie,</w:t>
      </w:r>
      <w:r w:rsidR="006763F5">
        <w:t xml:space="preserve"> </w:t>
      </w:r>
      <w:r w:rsidRPr="00A02A30">
        <w:t>Jamajka,</w:t>
      </w:r>
      <w:r w:rsidR="006763F5">
        <w:t xml:space="preserve"> </w:t>
      </w:r>
      <w:r w:rsidRPr="00A02A30">
        <w:t>Keňa,</w:t>
      </w:r>
      <w:r w:rsidR="006763F5">
        <w:t xml:space="preserve"> </w:t>
      </w:r>
      <w:r w:rsidRPr="00A02A30">
        <w:t>Kolumbie,</w:t>
      </w:r>
      <w:r w:rsidR="006763F5">
        <w:t xml:space="preserve"> </w:t>
      </w:r>
      <w:r w:rsidRPr="00A02A30">
        <w:t>Kostarika,</w:t>
      </w:r>
      <w:r w:rsidR="006763F5">
        <w:t xml:space="preserve"> </w:t>
      </w:r>
      <w:r w:rsidRPr="00A02A30">
        <w:t>Kuba,</w:t>
      </w:r>
      <w:r w:rsidR="006763F5">
        <w:t xml:space="preserve"> </w:t>
      </w:r>
      <w:r w:rsidRPr="00A02A30">
        <w:t>Mexiko,</w:t>
      </w:r>
      <w:r w:rsidR="006763F5">
        <w:t xml:space="preserve"> </w:t>
      </w:r>
      <w:r w:rsidRPr="00A02A30">
        <w:t>Nikaragua,</w:t>
      </w:r>
      <w:r w:rsidR="006763F5">
        <w:t xml:space="preserve"> </w:t>
      </w:r>
      <w:r w:rsidRPr="00A02A30">
        <w:t>Papua</w:t>
      </w:r>
      <w:r w:rsidR="006763F5">
        <w:t xml:space="preserve"> </w:t>
      </w:r>
      <w:r w:rsidRPr="00A02A30">
        <w:t>Nová Guinea,</w:t>
      </w:r>
      <w:r w:rsidR="006763F5">
        <w:t xml:space="preserve"> </w:t>
      </w:r>
      <w:r w:rsidRPr="00A02A30">
        <w:t>Peru,</w:t>
      </w:r>
      <w:r w:rsidR="006763F5">
        <w:t xml:space="preserve"> </w:t>
      </w:r>
      <w:r w:rsidRPr="00A02A30">
        <w:t>Rwanda,</w:t>
      </w:r>
      <w:r w:rsidR="006763F5">
        <w:t xml:space="preserve"> </w:t>
      </w:r>
      <w:r w:rsidRPr="00A02A30">
        <w:t>Salvador,</w:t>
      </w:r>
      <w:r w:rsidR="006763F5">
        <w:t xml:space="preserve"> </w:t>
      </w:r>
      <w:proofErr w:type="spellStart"/>
      <w:r w:rsidRPr="00A02A30">
        <w:t>Tanzánie</w:t>
      </w:r>
      <w:proofErr w:type="spellEnd"/>
      <w:r w:rsidRPr="00A02A30">
        <w:t>,</w:t>
      </w:r>
      <w:r w:rsidR="006763F5">
        <w:t xml:space="preserve"> </w:t>
      </w:r>
      <w:r w:rsidRPr="00A02A30">
        <w:t>Uganda,</w:t>
      </w:r>
      <w:r w:rsidR="006763F5">
        <w:t xml:space="preserve"> </w:t>
      </w:r>
      <w:r w:rsidRPr="00A02A30">
        <w:t>Vietnam,</w:t>
      </w:r>
      <w:r w:rsidR="006763F5">
        <w:t xml:space="preserve"> </w:t>
      </w:r>
      <w:r w:rsidRPr="00A02A30">
        <w:t>Jáva</w:t>
      </w:r>
      <w:r w:rsidR="006763F5">
        <w:t>.</w:t>
      </w:r>
    </w:p>
    <w:p w14:paraId="2627F14F" w14:textId="3451B846" w:rsidR="006763F5" w:rsidRDefault="006763F5" w:rsidP="00553EDB">
      <w:r>
        <w:t>Do údaje „</w:t>
      </w:r>
      <w:proofErr w:type="spellStart"/>
      <w:r>
        <w:t>stupeň_prazeni</w:t>
      </w:r>
      <w:proofErr w:type="spellEnd"/>
      <w:r>
        <w:t xml:space="preserve">“ může uživatel vybrat tyto stupně pražení: </w:t>
      </w:r>
      <w:r w:rsidRPr="006763F5">
        <w:t>světlé,</w:t>
      </w:r>
      <w:r>
        <w:t xml:space="preserve"> </w:t>
      </w:r>
      <w:r w:rsidRPr="006763F5">
        <w:t>středně světlé,</w:t>
      </w:r>
      <w:r>
        <w:t xml:space="preserve"> </w:t>
      </w:r>
      <w:r w:rsidRPr="006763F5">
        <w:t>střední,</w:t>
      </w:r>
      <w:r>
        <w:t xml:space="preserve"> </w:t>
      </w:r>
      <w:r w:rsidRPr="006763F5">
        <w:t>středně tmavé,</w:t>
      </w:r>
      <w:r>
        <w:t xml:space="preserve"> </w:t>
      </w:r>
      <w:r w:rsidRPr="006763F5">
        <w:t>tmavé</w:t>
      </w:r>
      <w:r>
        <w:t>.</w:t>
      </w:r>
    </w:p>
    <w:p w14:paraId="16332D25" w14:textId="16320B3F" w:rsidR="006763F5" w:rsidRDefault="006763F5" w:rsidP="00553EDB">
      <w:r>
        <w:t xml:space="preserve">Jako typ kávy má uživatel na výběr: </w:t>
      </w:r>
      <w:r w:rsidRPr="006763F5">
        <w:t>zrnková káva,</w:t>
      </w:r>
      <w:r>
        <w:t xml:space="preserve"> </w:t>
      </w:r>
      <w:r w:rsidRPr="006763F5">
        <w:t>čerstvě pražená káva,</w:t>
      </w:r>
      <w:r>
        <w:t xml:space="preserve"> </w:t>
      </w:r>
      <w:r w:rsidRPr="006763F5">
        <w:t>mletá káva,</w:t>
      </w:r>
      <w:r>
        <w:t xml:space="preserve"> </w:t>
      </w:r>
      <w:r w:rsidRPr="006763F5">
        <w:t>bezkofeinová káva</w:t>
      </w:r>
      <w:r>
        <w:t>.</w:t>
      </w:r>
    </w:p>
    <w:p w14:paraId="506BB282" w14:textId="16F4B396" w:rsidR="006763F5" w:rsidRDefault="006763F5" w:rsidP="00553EDB">
      <w:r>
        <w:t>Uživatel může z množiny „</w:t>
      </w:r>
      <w:proofErr w:type="spellStart"/>
      <w:r>
        <w:t>chutovy_profil</w:t>
      </w:r>
      <w:proofErr w:type="spellEnd"/>
      <w:r>
        <w:t xml:space="preserve">“ vybrat </w:t>
      </w:r>
      <w:proofErr w:type="gramStart"/>
      <w:r>
        <w:t>více,</w:t>
      </w:r>
      <w:proofErr w:type="gramEnd"/>
      <w:r>
        <w:t xml:space="preserve"> než jeden profil.</w:t>
      </w:r>
    </w:p>
    <w:p w14:paraId="077AC4DF" w14:textId="3689C2DA" w:rsidR="006763F5" w:rsidRDefault="00BB7C8D" w:rsidP="00553EDB">
      <w:r>
        <w:t>Údaj „</w:t>
      </w:r>
      <w:proofErr w:type="spellStart"/>
      <w:r>
        <w:t>overeno</w:t>
      </w:r>
      <w:proofErr w:type="spellEnd"/>
      <w:r>
        <w:t>“ určuje, zda záznam je ověřený správcem, či nikoli. Výchozí hodnota je nula (neověřeno) a správce ji na stránce „Správa dat“ může změnit na jedničku (ověřeno), čímž se následně objeví na hlavní stránce (</w:t>
      </w:r>
      <w:proofErr w:type="spellStart"/>
      <w:r>
        <w:t>listing.php</w:t>
      </w:r>
      <w:proofErr w:type="spellEnd"/>
      <w:r>
        <w:t>). Do té doby je záznam skrytý.</w:t>
      </w:r>
    </w:p>
    <w:p w14:paraId="023FBC5B" w14:textId="59F958B7" w:rsidR="00BB7C8D" w:rsidRDefault="00BB7C8D" w:rsidP="00BB7C8D">
      <w:pPr>
        <w:pStyle w:val="Nadpis2"/>
      </w:pPr>
      <w:r>
        <w:t>Tabulka „fotky“</w:t>
      </w:r>
    </w:p>
    <w:p w14:paraId="59CAB432" w14:textId="4EAA36F0" w:rsidR="00BB7C8D" w:rsidRDefault="00BB7C8D" w:rsidP="00BB7C8D">
      <w:r>
        <w:t>Toto je pomocná tabulka k tabulce „</w:t>
      </w:r>
      <w:proofErr w:type="spellStart"/>
      <w:r>
        <w:t>kava</w:t>
      </w:r>
      <w:proofErr w:type="spellEnd"/>
      <w:r>
        <w:t>“. Obsahuje informace k obrázkům, které uživatelé připojí, při přidávání kávy.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BB7C8D" w14:paraId="6D74490B" w14:textId="77777777" w:rsidTr="00BB7C8D">
        <w:tc>
          <w:tcPr>
            <w:tcW w:w="2925" w:type="dxa"/>
          </w:tcPr>
          <w:p w14:paraId="469289B1" w14:textId="76DC0D0A" w:rsidR="00BB7C8D" w:rsidRDefault="00BB7C8D" w:rsidP="00BB7C8D">
            <w:pPr>
              <w:ind w:firstLine="0"/>
            </w:pPr>
            <w:r>
              <w:t>Sloupec</w:t>
            </w:r>
          </w:p>
        </w:tc>
        <w:tc>
          <w:tcPr>
            <w:tcW w:w="2926" w:type="dxa"/>
          </w:tcPr>
          <w:p w14:paraId="7EB9274F" w14:textId="07C27784" w:rsidR="00BB7C8D" w:rsidRDefault="00BB7C8D" w:rsidP="00BB7C8D">
            <w:pPr>
              <w:ind w:firstLine="0"/>
            </w:pPr>
            <w:r>
              <w:t>Typ</w:t>
            </w:r>
          </w:p>
        </w:tc>
        <w:tc>
          <w:tcPr>
            <w:tcW w:w="2926" w:type="dxa"/>
          </w:tcPr>
          <w:p w14:paraId="20260400" w14:textId="753C0E6C" w:rsidR="00BB7C8D" w:rsidRDefault="00BB7C8D" w:rsidP="00BB7C8D">
            <w:pPr>
              <w:ind w:firstLine="0"/>
            </w:pPr>
            <w:r>
              <w:t>Komentář</w:t>
            </w:r>
          </w:p>
        </w:tc>
      </w:tr>
      <w:tr w:rsidR="00BB7C8D" w14:paraId="4A505864" w14:textId="77777777" w:rsidTr="00BB7C8D">
        <w:tc>
          <w:tcPr>
            <w:tcW w:w="2925" w:type="dxa"/>
          </w:tcPr>
          <w:p w14:paraId="21230B0E" w14:textId="74949C38" w:rsidR="00BB7C8D" w:rsidRDefault="00BB7C8D" w:rsidP="00BB7C8D">
            <w:pPr>
              <w:ind w:firstLine="0"/>
            </w:pPr>
            <w:r>
              <w:t>id</w:t>
            </w:r>
          </w:p>
        </w:tc>
        <w:tc>
          <w:tcPr>
            <w:tcW w:w="2926" w:type="dxa"/>
          </w:tcPr>
          <w:p w14:paraId="586BECD4" w14:textId="4199C831" w:rsidR="00BB7C8D" w:rsidRDefault="00BB7C8D" w:rsidP="00BB7C8D">
            <w:pPr>
              <w:ind w:firstLine="0"/>
            </w:pPr>
            <w:proofErr w:type="spellStart"/>
            <w:r>
              <w:t>int</w:t>
            </w:r>
            <w:proofErr w:type="spellEnd"/>
          </w:p>
        </w:tc>
        <w:tc>
          <w:tcPr>
            <w:tcW w:w="2926" w:type="dxa"/>
          </w:tcPr>
          <w:p w14:paraId="3F696B90" w14:textId="5A9F65A2" w:rsidR="00BB7C8D" w:rsidRDefault="00BB7C8D" w:rsidP="00BB7C8D">
            <w:pPr>
              <w:ind w:firstLine="0"/>
            </w:pPr>
            <w:r>
              <w:t>Primární klíč</w:t>
            </w:r>
          </w:p>
        </w:tc>
      </w:tr>
      <w:tr w:rsidR="00BB7C8D" w14:paraId="5D8C2DE3" w14:textId="77777777" w:rsidTr="00BB7C8D">
        <w:tc>
          <w:tcPr>
            <w:tcW w:w="2925" w:type="dxa"/>
          </w:tcPr>
          <w:p w14:paraId="075BCF72" w14:textId="3C9F3E52" w:rsidR="00BB7C8D" w:rsidRDefault="00BB7C8D" w:rsidP="00BB7C8D">
            <w:pPr>
              <w:ind w:firstLine="0"/>
            </w:pPr>
            <w:proofErr w:type="spellStart"/>
            <w:r>
              <w:lastRenderedPageBreak/>
              <w:t>id_kavy</w:t>
            </w:r>
            <w:proofErr w:type="spellEnd"/>
          </w:p>
        </w:tc>
        <w:tc>
          <w:tcPr>
            <w:tcW w:w="2926" w:type="dxa"/>
          </w:tcPr>
          <w:p w14:paraId="6831F718" w14:textId="32A5E012" w:rsidR="00BB7C8D" w:rsidRDefault="00BB7C8D" w:rsidP="00BB7C8D">
            <w:pPr>
              <w:ind w:firstLine="0"/>
            </w:pPr>
            <w:proofErr w:type="spellStart"/>
            <w:r>
              <w:t>int</w:t>
            </w:r>
            <w:proofErr w:type="spellEnd"/>
          </w:p>
        </w:tc>
        <w:tc>
          <w:tcPr>
            <w:tcW w:w="2926" w:type="dxa"/>
          </w:tcPr>
          <w:p w14:paraId="5FE133C6" w14:textId="09DDA97B" w:rsidR="00BB7C8D" w:rsidRDefault="00BB7C8D" w:rsidP="00BB7C8D">
            <w:pPr>
              <w:ind w:firstLine="0"/>
            </w:pPr>
            <w:r>
              <w:t>Cizí klíč kávy</w:t>
            </w:r>
          </w:p>
        </w:tc>
      </w:tr>
      <w:tr w:rsidR="00BB7C8D" w14:paraId="3DA1D7C7" w14:textId="77777777" w:rsidTr="00BB7C8D">
        <w:tc>
          <w:tcPr>
            <w:tcW w:w="2925" w:type="dxa"/>
          </w:tcPr>
          <w:p w14:paraId="65C93A13" w14:textId="2D851F0B" w:rsidR="00BB7C8D" w:rsidRDefault="00BB7C8D" w:rsidP="00BB7C8D">
            <w:pPr>
              <w:ind w:firstLine="0"/>
            </w:pPr>
            <w:proofErr w:type="spellStart"/>
            <w:r>
              <w:t>cesta_k_obrazku</w:t>
            </w:r>
            <w:proofErr w:type="spellEnd"/>
          </w:p>
        </w:tc>
        <w:tc>
          <w:tcPr>
            <w:tcW w:w="2926" w:type="dxa"/>
          </w:tcPr>
          <w:p w14:paraId="73C5D838" w14:textId="182082AE" w:rsidR="00BB7C8D" w:rsidRDefault="00BB7C8D" w:rsidP="00BB7C8D">
            <w:pPr>
              <w:ind w:firstLine="0"/>
            </w:pPr>
            <w:proofErr w:type="spellStart"/>
            <w:r>
              <w:t>varchar</w:t>
            </w:r>
            <w:proofErr w:type="spellEnd"/>
          </w:p>
        </w:tc>
        <w:tc>
          <w:tcPr>
            <w:tcW w:w="2926" w:type="dxa"/>
          </w:tcPr>
          <w:p w14:paraId="0804DD13" w14:textId="7B77D49D" w:rsidR="00BB7C8D" w:rsidRDefault="00BB7C8D" w:rsidP="00BB7C8D">
            <w:pPr>
              <w:ind w:firstLine="0"/>
            </w:pPr>
            <w:r>
              <w:t>Cesta k obrázku</w:t>
            </w:r>
          </w:p>
        </w:tc>
      </w:tr>
    </w:tbl>
    <w:p w14:paraId="358D74D8" w14:textId="129613D1" w:rsidR="00BB7C8D" w:rsidRDefault="00BB7C8D" w:rsidP="00BB7C8D">
      <w:r w:rsidRPr="004816E4">
        <w:t xml:space="preserve">Primární klíč „id“ je jednoznačný identifikátor </w:t>
      </w:r>
      <w:r>
        <w:t>obrázku</w:t>
      </w:r>
      <w:r w:rsidRPr="004816E4">
        <w:t>, který se automaticky zvyšuje.</w:t>
      </w:r>
    </w:p>
    <w:p w14:paraId="7143FD5E" w14:textId="2C2EE228" w:rsidR="00BB7C8D" w:rsidRDefault="00BB7C8D" w:rsidP="00BB7C8D">
      <w:r>
        <w:t>Zdrojem cizího klíče „</w:t>
      </w:r>
      <w:proofErr w:type="spellStart"/>
      <w:r>
        <w:t>id_kavy</w:t>
      </w:r>
      <w:proofErr w:type="spellEnd"/>
      <w:r>
        <w:t>“ je primární klíč z tabulky „</w:t>
      </w:r>
      <w:proofErr w:type="spellStart"/>
      <w:r>
        <w:t>kava</w:t>
      </w:r>
      <w:proofErr w:type="spellEnd"/>
      <w:r>
        <w:t>“.</w:t>
      </w:r>
    </w:p>
    <w:p w14:paraId="263494A3" w14:textId="13CB6BD1" w:rsidR="00BB7C8D" w:rsidRDefault="007444BA" w:rsidP="00BB7C8D">
      <w:r>
        <w:t>Cesta k přiloženému obrázku se ukládá do sloupce „</w:t>
      </w:r>
      <w:proofErr w:type="spellStart"/>
      <w:r>
        <w:t>cesta_k_obrazku</w:t>
      </w:r>
      <w:proofErr w:type="spellEnd"/>
      <w:r>
        <w:t>“.</w:t>
      </w:r>
    </w:p>
    <w:p w14:paraId="11A4E88C" w14:textId="63454E00" w:rsidR="007444BA" w:rsidRDefault="007444BA" w:rsidP="007444BA">
      <w:pPr>
        <w:pStyle w:val="Nadpis2"/>
      </w:pPr>
      <w:r>
        <w:t>Tabulka „hodnoceni“</w:t>
      </w:r>
    </w:p>
    <w:p w14:paraId="289D53C8" w14:textId="1E291A29" w:rsidR="007444BA" w:rsidRDefault="00EC2CF0" w:rsidP="007444BA">
      <w:r w:rsidRPr="00EC2CF0">
        <w:t>Tabulka hodnoceni uchovává uživatelská hodnocení jednotlivých káv.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EC2CF0" w14:paraId="2DE1EB73" w14:textId="77777777" w:rsidTr="00EC2CF0">
        <w:tc>
          <w:tcPr>
            <w:tcW w:w="2925" w:type="dxa"/>
          </w:tcPr>
          <w:p w14:paraId="3C0B5EE5" w14:textId="12013D69" w:rsidR="00EC2CF0" w:rsidRDefault="00EC2CF0" w:rsidP="007444BA">
            <w:pPr>
              <w:ind w:firstLine="0"/>
            </w:pPr>
            <w:r>
              <w:t>Sloupec</w:t>
            </w:r>
          </w:p>
        </w:tc>
        <w:tc>
          <w:tcPr>
            <w:tcW w:w="2926" w:type="dxa"/>
          </w:tcPr>
          <w:p w14:paraId="1B444AAA" w14:textId="169B8955" w:rsidR="00EC2CF0" w:rsidRDefault="00EC2CF0" w:rsidP="007444BA">
            <w:pPr>
              <w:ind w:firstLine="0"/>
            </w:pPr>
            <w:r>
              <w:t>Typ</w:t>
            </w:r>
          </w:p>
        </w:tc>
        <w:tc>
          <w:tcPr>
            <w:tcW w:w="2926" w:type="dxa"/>
          </w:tcPr>
          <w:p w14:paraId="25F11C93" w14:textId="07E31577" w:rsidR="00EC2CF0" w:rsidRDefault="00EC2CF0" w:rsidP="007444BA">
            <w:pPr>
              <w:ind w:firstLine="0"/>
            </w:pPr>
            <w:r>
              <w:t>Komentář</w:t>
            </w:r>
          </w:p>
        </w:tc>
      </w:tr>
      <w:tr w:rsidR="00EC2CF0" w14:paraId="7299A4E5" w14:textId="77777777" w:rsidTr="00EC2CF0">
        <w:tc>
          <w:tcPr>
            <w:tcW w:w="2925" w:type="dxa"/>
          </w:tcPr>
          <w:p w14:paraId="4F126F85" w14:textId="0A5E480B" w:rsidR="00EC2CF0" w:rsidRDefault="00EC2CF0" w:rsidP="007444BA">
            <w:pPr>
              <w:ind w:firstLine="0"/>
            </w:pPr>
            <w:r>
              <w:t>id</w:t>
            </w:r>
          </w:p>
        </w:tc>
        <w:tc>
          <w:tcPr>
            <w:tcW w:w="2926" w:type="dxa"/>
          </w:tcPr>
          <w:p w14:paraId="114D2BDE" w14:textId="2FE57602" w:rsidR="00EC2CF0" w:rsidRDefault="00EC2CF0" w:rsidP="007444BA">
            <w:pPr>
              <w:ind w:firstLine="0"/>
            </w:pPr>
            <w:proofErr w:type="spellStart"/>
            <w:r>
              <w:t>int</w:t>
            </w:r>
            <w:proofErr w:type="spellEnd"/>
          </w:p>
        </w:tc>
        <w:tc>
          <w:tcPr>
            <w:tcW w:w="2926" w:type="dxa"/>
          </w:tcPr>
          <w:p w14:paraId="5898A25D" w14:textId="055435F7" w:rsidR="00EC2CF0" w:rsidRDefault="0041142C" w:rsidP="007444BA">
            <w:pPr>
              <w:ind w:firstLine="0"/>
            </w:pPr>
            <w:r>
              <w:t>Primární klíč</w:t>
            </w:r>
          </w:p>
        </w:tc>
      </w:tr>
      <w:tr w:rsidR="00EC2CF0" w14:paraId="238CFB7D" w14:textId="77777777" w:rsidTr="00EC2CF0">
        <w:tc>
          <w:tcPr>
            <w:tcW w:w="2925" w:type="dxa"/>
          </w:tcPr>
          <w:p w14:paraId="0B57E09A" w14:textId="41AC25B7" w:rsidR="00EC2CF0" w:rsidRDefault="00EC2CF0" w:rsidP="007444BA">
            <w:pPr>
              <w:ind w:firstLine="0"/>
            </w:pPr>
            <w:proofErr w:type="spellStart"/>
            <w:r>
              <w:t>id_uzivatele</w:t>
            </w:r>
            <w:proofErr w:type="spellEnd"/>
          </w:p>
        </w:tc>
        <w:tc>
          <w:tcPr>
            <w:tcW w:w="2926" w:type="dxa"/>
          </w:tcPr>
          <w:p w14:paraId="45502DB7" w14:textId="5B41A63D" w:rsidR="00EC2CF0" w:rsidRDefault="00EC2CF0" w:rsidP="007444BA">
            <w:pPr>
              <w:ind w:firstLine="0"/>
            </w:pPr>
            <w:proofErr w:type="spellStart"/>
            <w:r>
              <w:t>int</w:t>
            </w:r>
            <w:proofErr w:type="spellEnd"/>
          </w:p>
        </w:tc>
        <w:tc>
          <w:tcPr>
            <w:tcW w:w="2926" w:type="dxa"/>
          </w:tcPr>
          <w:p w14:paraId="2FF6A10B" w14:textId="5CF57821" w:rsidR="00EC2CF0" w:rsidRDefault="0041142C" w:rsidP="007444BA">
            <w:pPr>
              <w:ind w:firstLine="0"/>
            </w:pPr>
            <w:r>
              <w:t>Cizí klíč uživatele</w:t>
            </w:r>
          </w:p>
        </w:tc>
      </w:tr>
      <w:tr w:rsidR="00EC2CF0" w14:paraId="7E9C8EA2" w14:textId="77777777" w:rsidTr="00EC2CF0">
        <w:tc>
          <w:tcPr>
            <w:tcW w:w="2925" w:type="dxa"/>
          </w:tcPr>
          <w:p w14:paraId="7298B1BD" w14:textId="2C0EAA14" w:rsidR="00EC2CF0" w:rsidRDefault="00EC2CF0" w:rsidP="007444BA">
            <w:pPr>
              <w:ind w:firstLine="0"/>
            </w:pPr>
            <w:proofErr w:type="spellStart"/>
            <w:r>
              <w:t>id_kavy</w:t>
            </w:r>
            <w:proofErr w:type="spellEnd"/>
          </w:p>
        </w:tc>
        <w:tc>
          <w:tcPr>
            <w:tcW w:w="2926" w:type="dxa"/>
          </w:tcPr>
          <w:p w14:paraId="66E79CDD" w14:textId="6F819D32" w:rsidR="00EC2CF0" w:rsidRDefault="00EC2CF0" w:rsidP="007444BA">
            <w:pPr>
              <w:ind w:firstLine="0"/>
            </w:pPr>
            <w:proofErr w:type="spellStart"/>
            <w:r>
              <w:t>int</w:t>
            </w:r>
            <w:proofErr w:type="spellEnd"/>
          </w:p>
        </w:tc>
        <w:tc>
          <w:tcPr>
            <w:tcW w:w="2926" w:type="dxa"/>
          </w:tcPr>
          <w:p w14:paraId="5E79B834" w14:textId="10A5F081" w:rsidR="00EC2CF0" w:rsidRDefault="0041142C" w:rsidP="007444BA">
            <w:pPr>
              <w:ind w:firstLine="0"/>
            </w:pPr>
            <w:r>
              <w:t>Cizí klíč kávy</w:t>
            </w:r>
          </w:p>
        </w:tc>
      </w:tr>
      <w:tr w:rsidR="00EC2CF0" w14:paraId="0F94DB73" w14:textId="77777777" w:rsidTr="00EC2CF0">
        <w:tc>
          <w:tcPr>
            <w:tcW w:w="2925" w:type="dxa"/>
          </w:tcPr>
          <w:p w14:paraId="5718E4B2" w14:textId="04CEF5F6" w:rsidR="00EC2CF0" w:rsidRDefault="00EC2CF0" w:rsidP="007444BA">
            <w:pPr>
              <w:ind w:firstLine="0"/>
            </w:pPr>
            <w:r>
              <w:t>hodnoceni</w:t>
            </w:r>
          </w:p>
        </w:tc>
        <w:tc>
          <w:tcPr>
            <w:tcW w:w="2926" w:type="dxa"/>
          </w:tcPr>
          <w:p w14:paraId="710A66A4" w14:textId="6D9C8C00" w:rsidR="00EC2CF0" w:rsidRDefault="00EC2CF0" w:rsidP="007444BA">
            <w:pPr>
              <w:ind w:firstLine="0"/>
            </w:pPr>
            <w:proofErr w:type="spellStart"/>
            <w:r>
              <w:t>tinyint</w:t>
            </w:r>
            <w:proofErr w:type="spellEnd"/>
          </w:p>
        </w:tc>
        <w:tc>
          <w:tcPr>
            <w:tcW w:w="2926" w:type="dxa"/>
          </w:tcPr>
          <w:p w14:paraId="37108396" w14:textId="056DE5E3" w:rsidR="00EC2CF0" w:rsidRDefault="0041142C" w:rsidP="007444BA">
            <w:pPr>
              <w:ind w:firstLine="0"/>
            </w:pPr>
            <w:r>
              <w:t>Počet hvězdiček</w:t>
            </w:r>
          </w:p>
        </w:tc>
      </w:tr>
      <w:tr w:rsidR="00EC2CF0" w14:paraId="538547DD" w14:textId="77777777" w:rsidTr="00EC2CF0">
        <w:tc>
          <w:tcPr>
            <w:tcW w:w="2925" w:type="dxa"/>
          </w:tcPr>
          <w:p w14:paraId="5CB388F7" w14:textId="05DE9580" w:rsidR="00EC2CF0" w:rsidRDefault="00EC2CF0" w:rsidP="007444BA">
            <w:pPr>
              <w:ind w:firstLine="0"/>
            </w:pPr>
            <w:proofErr w:type="spellStart"/>
            <w:r>
              <w:t>komentar</w:t>
            </w:r>
            <w:proofErr w:type="spellEnd"/>
          </w:p>
        </w:tc>
        <w:tc>
          <w:tcPr>
            <w:tcW w:w="2926" w:type="dxa"/>
          </w:tcPr>
          <w:p w14:paraId="6E9A62CA" w14:textId="2B14C236" w:rsidR="00EC2CF0" w:rsidRDefault="00EC2CF0" w:rsidP="007444BA">
            <w:pPr>
              <w:ind w:firstLine="0"/>
            </w:pPr>
            <w:proofErr w:type="spellStart"/>
            <w:r>
              <w:t>varchar</w:t>
            </w:r>
            <w:proofErr w:type="spellEnd"/>
          </w:p>
        </w:tc>
        <w:tc>
          <w:tcPr>
            <w:tcW w:w="2926" w:type="dxa"/>
          </w:tcPr>
          <w:p w14:paraId="33CCD146" w14:textId="77FB005B" w:rsidR="00EC2CF0" w:rsidRDefault="0041142C" w:rsidP="007444BA">
            <w:pPr>
              <w:ind w:firstLine="0"/>
            </w:pPr>
            <w:r>
              <w:t>Slovní ohodnocení</w:t>
            </w:r>
          </w:p>
        </w:tc>
      </w:tr>
      <w:tr w:rsidR="00EC2CF0" w14:paraId="4FE12FBE" w14:textId="77777777" w:rsidTr="00EC2CF0">
        <w:tc>
          <w:tcPr>
            <w:tcW w:w="2925" w:type="dxa"/>
          </w:tcPr>
          <w:p w14:paraId="3B22D688" w14:textId="16023CA3" w:rsidR="00EC2CF0" w:rsidRDefault="00EC2CF0" w:rsidP="007444BA">
            <w:pPr>
              <w:ind w:firstLine="0"/>
            </w:pPr>
            <w:proofErr w:type="spellStart"/>
            <w:r>
              <w:t>okomentovano</w:t>
            </w:r>
            <w:proofErr w:type="spellEnd"/>
          </w:p>
        </w:tc>
        <w:tc>
          <w:tcPr>
            <w:tcW w:w="2926" w:type="dxa"/>
          </w:tcPr>
          <w:p w14:paraId="428CF2CD" w14:textId="718908CA" w:rsidR="00EC2CF0" w:rsidRDefault="00EC2CF0" w:rsidP="007444BA">
            <w:pPr>
              <w:ind w:firstLine="0"/>
            </w:pPr>
            <w:proofErr w:type="spellStart"/>
            <w:r>
              <w:t>datetime</w:t>
            </w:r>
            <w:proofErr w:type="spellEnd"/>
          </w:p>
        </w:tc>
        <w:tc>
          <w:tcPr>
            <w:tcW w:w="2926" w:type="dxa"/>
          </w:tcPr>
          <w:p w14:paraId="344B82AE" w14:textId="1C27B9F4" w:rsidR="00EC2CF0" w:rsidRDefault="0041142C" w:rsidP="007444BA">
            <w:pPr>
              <w:ind w:firstLine="0"/>
            </w:pPr>
            <w:r>
              <w:t>Čas okomentování</w:t>
            </w:r>
          </w:p>
        </w:tc>
      </w:tr>
    </w:tbl>
    <w:p w14:paraId="2EB9A506" w14:textId="4CB4B22C" w:rsidR="0041142C" w:rsidRDefault="0041142C" w:rsidP="0041142C">
      <w:r w:rsidRPr="004816E4">
        <w:t xml:space="preserve">Primární klíč „id“ je jednoznačný identifikátor </w:t>
      </w:r>
      <w:r>
        <w:t>hodnocení</w:t>
      </w:r>
      <w:r w:rsidRPr="004816E4">
        <w:t>, který se automaticky zvyšuje.</w:t>
      </w:r>
    </w:p>
    <w:p w14:paraId="5DC07708" w14:textId="07CDB3EB" w:rsidR="0041142C" w:rsidRDefault="0041142C" w:rsidP="0041142C">
      <w:r>
        <w:t>Zdrojem cizího klíče „</w:t>
      </w:r>
      <w:proofErr w:type="spellStart"/>
      <w:r>
        <w:t>id_kavy</w:t>
      </w:r>
      <w:proofErr w:type="spellEnd"/>
      <w:r>
        <w:t>“ je primární klíč z tabulky „</w:t>
      </w:r>
      <w:proofErr w:type="spellStart"/>
      <w:r>
        <w:t>uzivatele</w:t>
      </w:r>
      <w:proofErr w:type="spellEnd"/>
      <w:r>
        <w:t>“.</w:t>
      </w:r>
    </w:p>
    <w:p w14:paraId="29D42796" w14:textId="77777777" w:rsidR="0041142C" w:rsidRDefault="0041142C" w:rsidP="0041142C">
      <w:r>
        <w:t>Zdrojem cizího klíče „</w:t>
      </w:r>
      <w:proofErr w:type="spellStart"/>
      <w:r>
        <w:t>id_kavy</w:t>
      </w:r>
      <w:proofErr w:type="spellEnd"/>
      <w:r>
        <w:t>“ je primární klíč z tabulky „</w:t>
      </w:r>
      <w:proofErr w:type="spellStart"/>
      <w:r>
        <w:t>kava</w:t>
      </w:r>
      <w:proofErr w:type="spellEnd"/>
      <w:r>
        <w:t>“.</w:t>
      </w:r>
    </w:p>
    <w:p w14:paraId="43C21A06" w14:textId="524C2557" w:rsidR="0041142C" w:rsidRDefault="00CA7A0A" w:rsidP="0041142C">
      <w:r>
        <w:t>Číselné hodnocení znázorňující hvězdičky.</w:t>
      </w:r>
    </w:p>
    <w:p w14:paraId="3D59B3AE" w14:textId="560EE0C9" w:rsidR="00CA7A0A" w:rsidRDefault="00CA7A0A" w:rsidP="0041142C">
      <w:r>
        <w:t>Nepovinné slovní ohodnocení. Maximální délka 255 znaků.</w:t>
      </w:r>
    </w:p>
    <w:p w14:paraId="0848BA5B" w14:textId="69361AF1" w:rsidR="005357AB" w:rsidRDefault="00CA7A0A" w:rsidP="0041142C">
      <w:r>
        <w:t>Čas okomentování.</w:t>
      </w:r>
    </w:p>
    <w:p w14:paraId="13100901" w14:textId="3532FC5E" w:rsidR="00CA7A0A" w:rsidRDefault="005357AB" w:rsidP="005357AB">
      <w:pPr>
        <w:spacing w:after="200" w:line="276" w:lineRule="auto"/>
        <w:ind w:firstLine="0"/>
        <w:jc w:val="left"/>
      </w:pPr>
      <w:r>
        <w:br w:type="page"/>
      </w:r>
    </w:p>
    <w:p w14:paraId="2DD35E23" w14:textId="6CD506FE" w:rsidR="00EC2CF0" w:rsidRDefault="005357AB" w:rsidP="005357AB">
      <w:pPr>
        <w:pStyle w:val="Nadpis2"/>
      </w:pPr>
      <w:r>
        <w:lastRenderedPageBreak/>
        <w:t>Diagram databáze</w:t>
      </w:r>
    </w:p>
    <w:p w14:paraId="12D915B3" w14:textId="1CBEF793" w:rsidR="005357AB" w:rsidRDefault="000812F3" w:rsidP="000812F3">
      <w:r>
        <w:t>Diagram databáze znázorňuje vztahy mezi tabulkami</w:t>
      </w:r>
      <w:r w:rsidR="00033748">
        <w:t>. Tabulka „</w:t>
      </w:r>
      <w:r w:rsidR="004526B3" w:rsidRPr="004526B3">
        <w:t>hodnoceni</w:t>
      </w:r>
      <w:r w:rsidR="00033748">
        <w:t>“ je propojena s tabulkou „</w:t>
      </w:r>
      <w:proofErr w:type="spellStart"/>
      <w:r w:rsidR="004526B3" w:rsidRPr="004526B3">
        <w:t>uzivatele</w:t>
      </w:r>
      <w:proofErr w:type="spellEnd"/>
      <w:r w:rsidR="00033748">
        <w:t>“</w:t>
      </w:r>
      <w:r w:rsidR="004526B3">
        <w:t xml:space="preserve"> a „</w:t>
      </w:r>
      <w:proofErr w:type="spellStart"/>
      <w:r w:rsidR="004526B3">
        <w:t>kava“ve</w:t>
      </w:r>
      <w:proofErr w:type="spellEnd"/>
      <w:r w:rsidR="004526B3">
        <w:t xml:space="preserve"> vztahu </w:t>
      </w:r>
      <w:proofErr w:type="gramStart"/>
      <w:r w:rsidR="004526B3">
        <w:t>1:N.</w:t>
      </w:r>
      <w:proofErr w:type="gramEnd"/>
      <w:r w:rsidR="004526B3">
        <w:t xml:space="preserve"> Jeden uživatel může napsat více hodnocení k různým kávám, ale každé hodnocení patří právě jednomu uživateli a kávě. Dále je tabulka „fotky“ propojena s tabulkou „</w:t>
      </w:r>
      <w:proofErr w:type="spellStart"/>
      <w:r w:rsidR="004526B3">
        <w:t>kava</w:t>
      </w:r>
      <w:proofErr w:type="spellEnd"/>
      <w:r w:rsidR="004526B3">
        <w:t>“ ve vztahu 1:1. K jedné kávě můžu přiřadit</w:t>
      </w:r>
      <w:r w:rsidR="00DE62A3">
        <w:t xml:space="preserve"> pouze jeden obrázek.</w:t>
      </w:r>
    </w:p>
    <w:p w14:paraId="38684B7F" w14:textId="2ACFF93E" w:rsidR="000812F3" w:rsidRPr="005357AB" w:rsidRDefault="000812F3" w:rsidP="000812F3"/>
    <w:p w14:paraId="58262839" w14:textId="77777777" w:rsidR="004526B3" w:rsidRDefault="004526B3">
      <w:pPr>
        <w:spacing w:after="200" w:line="276" w:lineRule="auto"/>
        <w:ind w:firstLine="0"/>
        <w:jc w:val="left"/>
      </w:pPr>
      <w:r w:rsidRPr="004526B3">
        <w:drawing>
          <wp:inline distT="0" distB="0" distL="0" distR="0" wp14:anchorId="388410E9" wp14:editId="00931E55">
            <wp:extent cx="5579745" cy="4208780"/>
            <wp:effectExtent l="0" t="0" r="1905" b="1270"/>
            <wp:docPr id="912475856" name="Obrázek 1" descr="Obsah obrázku text, snímek obrazovky, číslo, diagra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75856" name="Obrázek 1" descr="Obsah obrázku text, snímek obrazovky, číslo, diagram&#10;&#10;Obsah vygenerovaný umělou inteligencí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EE8F" w14:textId="725CA941" w:rsidR="00E90FD5" w:rsidRDefault="00E90FD5">
      <w:pPr>
        <w:spacing w:after="200" w:line="276" w:lineRule="auto"/>
        <w:ind w:firstLine="0"/>
        <w:jc w:val="left"/>
      </w:pPr>
      <w:r>
        <w:br w:type="page"/>
      </w:r>
    </w:p>
    <w:p w14:paraId="67D6237D" w14:textId="77777777" w:rsidR="00E90FD5" w:rsidRDefault="00E90FD5">
      <w:pPr>
        <w:spacing w:after="200" w:line="276" w:lineRule="auto"/>
        <w:ind w:firstLine="0"/>
        <w:jc w:val="left"/>
      </w:pPr>
    </w:p>
    <w:p w14:paraId="03BE8235" w14:textId="0348D6F3" w:rsidR="00DE62A3" w:rsidRDefault="00DE62A3" w:rsidP="00DE62A3">
      <w:pPr>
        <w:pStyle w:val="Nadpis1"/>
      </w:pPr>
      <w:r>
        <w:t>Tvorba stránek</w:t>
      </w:r>
    </w:p>
    <w:p w14:paraId="7F999527" w14:textId="17AF83EA" w:rsidR="00DE62A3" w:rsidRDefault="00DE62A3" w:rsidP="00DE62A3">
      <w:r>
        <w:t>Celá webová aplikace se skládá z </w:t>
      </w:r>
      <w:r w:rsidR="00186EE1">
        <w:t>osmi</w:t>
      </w:r>
      <w:r>
        <w:t xml:space="preserve"> </w:t>
      </w:r>
      <w:proofErr w:type="spellStart"/>
      <w:r>
        <w:t>php</w:t>
      </w:r>
      <w:proofErr w:type="spellEnd"/>
      <w:r>
        <w:t xml:space="preserve"> stránek a </w:t>
      </w:r>
      <w:r w:rsidR="00186EE1">
        <w:t>pěti</w:t>
      </w:r>
      <w:r>
        <w:t xml:space="preserve"> </w:t>
      </w:r>
      <w:r w:rsidR="00FA1020">
        <w:t>pomocných</w:t>
      </w:r>
      <w:r>
        <w:t xml:space="preserve"> </w:t>
      </w:r>
      <w:proofErr w:type="spellStart"/>
      <w:r>
        <w:t>php</w:t>
      </w:r>
      <w:proofErr w:type="spellEnd"/>
      <w:r>
        <w:t xml:space="preserve"> souborů.</w:t>
      </w:r>
    </w:p>
    <w:p w14:paraId="2303EFE9" w14:textId="15DD7CC6" w:rsidR="00186EE1" w:rsidRDefault="00FA1020" w:rsidP="00186EE1">
      <w:pPr>
        <w:pStyle w:val="Nadpis2"/>
      </w:pPr>
      <w:r>
        <w:t>Pomocné PHP soubory</w:t>
      </w:r>
    </w:p>
    <w:p w14:paraId="4AE343D5" w14:textId="6B8B07C2" w:rsidR="00E90FD5" w:rsidRDefault="00FA1020" w:rsidP="00E90FD5">
      <w:r>
        <w:t xml:space="preserve">Tyto soubory </w:t>
      </w:r>
      <w:r w:rsidR="00E90FD5">
        <w:t>obsahují části kódů, které se na stránkách často opakují. N</w:t>
      </w:r>
      <w:r>
        <w:t xml:space="preserve">acházejí </w:t>
      </w:r>
      <w:r w:rsidR="00E90FD5">
        <w:t xml:space="preserve">se </w:t>
      </w:r>
      <w:r>
        <w:t>ve složce „</w:t>
      </w:r>
      <w:proofErr w:type="spellStart"/>
      <w:r>
        <w:t>components</w:t>
      </w:r>
      <w:proofErr w:type="spellEnd"/>
      <w:r>
        <w:t xml:space="preserve">“ a slouží k zjednodušení kódu stránek, na které uživatelé přistupují. </w:t>
      </w:r>
      <w:r w:rsidR="00E90FD5">
        <w:t>Z</w:t>
      </w:r>
      <w:r>
        <w:t>avolají</w:t>
      </w:r>
      <w:r w:rsidR="00E90FD5">
        <w:t xml:space="preserve"> se na každé potřebné stránce funkcí „</w:t>
      </w:r>
      <w:proofErr w:type="spellStart"/>
      <w:r w:rsidR="00E90FD5" w:rsidRPr="00E90FD5">
        <w:t>require_</w:t>
      </w:r>
      <w:proofErr w:type="gramStart"/>
      <w:r w:rsidR="00E90FD5" w:rsidRPr="00E90FD5">
        <w:t>once</w:t>
      </w:r>
      <w:proofErr w:type="spellEnd"/>
      <w:r w:rsidR="00E90FD5">
        <w:t>(</w:t>
      </w:r>
      <w:proofErr w:type="gramEnd"/>
      <w:r w:rsidR="00E90FD5">
        <w:t>)“.</w:t>
      </w:r>
    </w:p>
    <w:p w14:paraId="18303997" w14:textId="6D7A33BE" w:rsidR="00E90FD5" w:rsidRPr="00E90FD5" w:rsidRDefault="00E90FD5" w:rsidP="00E90FD5">
      <w:pPr>
        <w:pStyle w:val="Odstavecseseznamem"/>
        <w:numPr>
          <w:ilvl w:val="0"/>
          <w:numId w:val="31"/>
        </w:numPr>
      </w:pPr>
      <w:proofErr w:type="spellStart"/>
      <w:r w:rsidRPr="00E90FD5">
        <w:t>head.php</w:t>
      </w:r>
      <w:proofErr w:type="spellEnd"/>
      <w:r w:rsidRPr="00E90FD5">
        <w:t xml:space="preserve">: Obsahuje společné </w:t>
      </w:r>
      <w:proofErr w:type="spellStart"/>
      <w:r>
        <w:t>elemnty</w:t>
      </w:r>
      <w:proofErr w:type="spellEnd"/>
      <w:r>
        <w:t xml:space="preserve"> z </w:t>
      </w:r>
      <w:r w:rsidRPr="00E90FD5">
        <w:t xml:space="preserve">HTML </w:t>
      </w:r>
      <w:r>
        <w:t>hlavičky</w:t>
      </w:r>
      <w:r w:rsidRPr="00E90FD5">
        <w:t>, jako jsou odkazy na styly</w:t>
      </w:r>
      <w:r w:rsidR="006B18A4">
        <w:t xml:space="preserve"> ve složce „</w:t>
      </w:r>
      <w:proofErr w:type="spellStart"/>
      <w:r w:rsidR="006B18A4">
        <w:t>styles</w:t>
      </w:r>
      <w:proofErr w:type="spellEnd"/>
      <w:r w:rsidR="006B18A4">
        <w:t>“</w:t>
      </w:r>
      <w:r w:rsidRPr="00E90FD5">
        <w:t xml:space="preserve">, fonty, </w:t>
      </w:r>
      <w:proofErr w:type="spellStart"/>
      <w:r w:rsidRPr="00E90FD5">
        <w:t>favicon</w:t>
      </w:r>
      <w:proofErr w:type="spellEnd"/>
      <w:r w:rsidR="006B18A4">
        <w:t xml:space="preserve"> ikonu ve složce „logo“</w:t>
      </w:r>
      <w:r w:rsidRPr="00E90FD5">
        <w:t xml:space="preserve"> a knihovny </w:t>
      </w:r>
      <w:proofErr w:type="spellStart"/>
      <w:r w:rsidRPr="00E90FD5">
        <w:t>Bootstrap</w:t>
      </w:r>
      <w:proofErr w:type="spellEnd"/>
      <w:r>
        <w:t xml:space="preserve"> a </w:t>
      </w:r>
      <w:proofErr w:type="spellStart"/>
      <w:r w:rsidRPr="00E90FD5">
        <w:t>Tabler</w:t>
      </w:r>
      <w:proofErr w:type="spellEnd"/>
      <w:r w:rsidRPr="00E90FD5">
        <w:t xml:space="preserve"> </w:t>
      </w:r>
      <w:proofErr w:type="spellStart"/>
      <w:r w:rsidRPr="00E90FD5">
        <w:t>Icons</w:t>
      </w:r>
      <w:proofErr w:type="spellEnd"/>
      <w:r w:rsidRPr="00E90FD5">
        <w:t>.</w:t>
      </w:r>
    </w:p>
    <w:p w14:paraId="4B5802BF" w14:textId="77777777" w:rsidR="00E90FD5" w:rsidRPr="00E90FD5" w:rsidRDefault="00E90FD5" w:rsidP="00E90FD5">
      <w:pPr>
        <w:pStyle w:val="Odstavecseseznamem"/>
        <w:numPr>
          <w:ilvl w:val="0"/>
          <w:numId w:val="31"/>
        </w:numPr>
      </w:pPr>
      <w:proofErr w:type="spellStart"/>
      <w:r w:rsidRPr="00E90FD5">
        <w:t>navbar.php</w:t>
      </w:r>
      <w:proofErr w:type="spellEnd"/>
      <w:r w:rsidRPr="00E90FD5">
        <w:t>: Definuje horní navigační lištu webu. Zobrazuje odkazy na hlavní stránky, přihlášení/odhlášení a podle role uživatele i správu dat.</w:t>
      </w:r>
    </w:p>
    <w:p w14:paraId="33874758" w14:textId="77777777" w:rsidR="006B18A4" w:rsidRDefault="006B18A4" w:rsidP="006B18A4">
      <w:pPr>
        <w:pStyle w:val="Odstavecseseznamem"/>
        <w:numPr>
          <w:ilvl w:val="0"/>
          <w:numId w:val="31"/>
        </w:numPr>
      </w:pPr>
      <w:proofErr w:type="spellStart"/>
      <w:r>
        <w:t>footer.php</w:t>
      </w:r>
      <w:proofErr w:type="spellEnd"/>
      <w:r>
        <w:t>: Obsahuje patičku webu s copyrightem.</w:t>
      </w:r>
    </w:p>
    <w:p w14:paraId="6299BE68" w14:textId="0D2A7390" w:rsidR="007C7A64" w:rsidRDefault="007C7A64" w:rsidP="006B18A4">
      <w:pPr>
        <w:pStyle w:val="Odstavecseseznamem"/>
        <w:numPr>
          <w:ilvl w:val="0"/>
          <w:numId w:val="31"/>
        </w:numPr>
      </w:pPr>
      <w:proofErr w:type="spellStart"/>
      <w:r>
        <w:t>funkce.php</w:t>
      </w:r>
      <w:proofErr w:type="spellEnd"/>
      <w:r>
        <w:t>: v tomto souboru se nachází funkce, která vrací pole předdefinovaných hodnot ze sloupce typu ENUM nebo SET z dané tabulky v databázi. Přes funkci „</w:t>
      </w:r>
      <w:proofErr w:type="spellStart"/>
      <w:r>
        <w:t>str_</w:t>
      </w:r>
      <w:proofErr w:type="gramStart"/>
      <w:r>
        <w:t>getvsc</w:t>
      </w:r>
      <w:proofErr w:type="spellEnd"/>
      <w:r w:rsidR="005B5F3C">
        <w:t>(</w:t>
      </w:r>
      <w:proofErr w:type="gramEnd"/>
      <w:r w:rsidR="005B5F3C">
        <w:t>)</w:t>
      </w:r>
      <w:r>
        <w:t>“ extrahuje jednotlivé hodnoty do pole.</w:t>
      </w:r>
    </w:p>
    <w:p w14:paraId="6F45FF44" w14:textId="21BD42E1" w:rsidR="007C7A64" w:rsidRDefault="007C7A64" w:rsidP="007C7A64">
      <w:pPr>
        <w:spacing w:after="200" w:line="276" w:lineRule="auto"/>
        <w:ind w:firstLine="0"/>
        <w:jc w:val="left"/>
      </w:pPr>
      <w:r>
        <w:br w:type="page"/>
      </w:r>
    </w:p>
    <w:p w14:paraId="02FF357D" w14:textId="7B9DCB31" w:rsidR="00E90FD5" w:rsidRDefault="00CF3CED" w:rsidP="00CF3CED">
      <w:pPr>
        <w:pStyle w:val="Nadpis3"/>
      </w:pPr>
      <w:r>
        <w:lastRenderedPageBreak/>
        <w:t>Připojení k databázi</w:t>
      </w:r>
    </w:p>
    <w:p w14:paraId="5098D821" w14:textId="3265C7E9" w:rsidR="00CF3CED" w:rsidRDefault="00CF3CED" w:rsidP="00CF3CED">
      <w:r>
        <w:t>Další pomocný souboru „</w:t>
      </w:r>
      <w:proofErr w:type="spellStart"/>
      <w:r>
        <w:t>pripojeni.php</w:t>
      </w:r>
      <w:proofErr w:type="spellEnd"/>
      <w:r>
        <w:t xml:space="preserve">“ </w:t>
      </w:r>
      <w:r>
        <w:t xml:space="preserve">Zajišťuje připojení k databázi pomocí PDO. Načítá přihlašovací údaje z konfiguračního souboru </w:t>
      </w:r>
      <w:r w:rsidR="00C710C2">
        <w:t>„</w:t>
      </w:r>
      <w:r w:rsidR="00C710C2" w:rsidRPr="00CF3CED">
        <w:rPr>
          <w:rFonts w:ascii="Consolas" w:eastAsiaTheme="minorHAnsi" w:hAnsi="Consolas" w:cs="Cascadia Mono"/>
          <w:noProof/>
          <w:sz w:val="22"/>
          <w:szCs w:val="19"/>
          <w:lang w:eastAsia="en-US"/>
        </w:rPr>
        <w:t>spso.mysql.ini</w:t>
      </w:r>
      <w:r w:rsidR="00C710C2">
        <w:t xml:space="preserve">“ </w:t>
      </w:r>
      <w:r>
        <w:t>a vytv</w:t>
      </w:r>
      <w:r w:rsidR="00C710C2">
        <w:t>oří</w:t>
      </w:r>
      <w:r>
        <w:t xml:space="preserve"> </w:t>
      </w:r>
      <w:r w:rsidR="00C710C2">
        <w:t xml:space="preserve">proměnnou </w:t>
      </w:r>
      <w:r>
        <w:t>$</w:t>
      </w:r>
      <w:proofErr w:type="spellStart"/>
      <w:r>
        <w:t>pdo</w:t>
      </w:r>
      <w:proofErr w:type="spellEnd"/>
      <w:r w:rsidR="00C710C2">
        <w:t>, která se dále používá pro práci s databází</w:t>
      </w:r>
      <w:r>
        <w:t>.</w:t>
      </w:r>
      <w:r w:rsidR="00C710C2">
        <w:t xml:space="preserve"> V případě selhání načtení souboru, vypíše se chybová hláška a skript se ukončí.</w:t>
      </w:r>
    </w:p>
    <w:p w14:paraId="7B7D24D1" w14:textId="77777777" w:rsidR="00CF3CED" w:rsidRPr="00CF3CED" w:rsidRDefault="00CF3CED" w:rsidP="00CF3CED">
      <w:pPr>
        <w:pStyle w:val="Kd"/>
        <w:jc w:val="both"/>
        <w:rPr>
          <w:lang w:val="cs-CZ"/>
        </w:rPr>
      </w:pPr>
      <w:r w:rsidRPr="00CF3CED">
        <w:rPr>
          <w:lang w:val="cs-CZ"/>
        </w:rPr>
        <w:t>&lt;?php</w:t>
      </w:r>
    </w:p>
    <w:p w14:paraId="0AFA5054" w14:textId="77777777" w:rsidR="00CF3CED" w:rsidRPr="00CF3CED" w:rsidRDefault="00CF3CED" w:rsidP="00CF3CED">
      <w:pPr>
        <w:pStyle w:val="Kd"/>
        <w:jc w:val="both"/>
      </w:pPr>
      <w:r w:rsidRPr="00CF3CED">
        <w:rPr>
          <w:lang w:val="cs-CZ"/>
        </w:rPr>
        <w:t xml:space="preserve">    </w:t>
      </w:r>
      <w:r w:rsidRPr="00CF3CED">
        <w:t>$data = parse_ini_file("../spso.mysql.ini");</w:t>
      </w:r>
    </w:p>
    <w:p w14:paraId="3FE8574B" w14:textId="77777777" w:rsidR="00CF3CED" w:rsidRPr="00CF3CED" w:rsidRDefault="00CF3CED" w:rsidP="00CF3CED">
      <w:pPr>
        <w:pStyle w:val="Kd"/>
        <w:jc w:val="both"/>
      </w:pPr>
      <w:r w:rsidRPr="00CF3CED">
        <w:t>    $server = "websql.in.spsostrov.cz";</w:t>
      </w:r>
    </w:p>
    <w:p w14:paraId="4F69BB9A" w14:textId="77777777" w:rsidR="00CF3CED" w:rsidRPr="00CF3CED" w:rsidRDefault="00CF3CED" w:rsidP="00CF3CED">
      <w:pPr>
        <w:pStyle w:val="Kd"/>
        <w:jc w:val="both"/>
      </w:pPr>
      <w:r w:rsidRPr="00CF3CED">
        <w:t>    $username = $data["username"];</w:t>
      </w:r>
    </w:p>
    <w:p w14:paraId="264ED73E" w14:textId="77777777" w:rsidR="00CF3CED" w:rsidRPr="00CF3CED" w:rsidRDefault="00CF3CED" w:rsidP="00CF3CED">
      <w:pPr>
        <w:pStyle w:val="Kd"/>
        <w:jc w:val="both"/>
      </w:pPr>
      <w:r w:rsidRPr="00CF3CED">
        <w:t>    $password = $data["password"];</w:t>
      </w:r>
    </w:p>
    <w:p w14:paraId="39A42643" w14:textId="77777777" w:rsidR="00CF3CED" w:rsidRPr="00CF3CED" w:rsidRDefault="00CF3CED" w:rsidP="00CF3CED">
      <w:pPr>
        <w:pStyle w:val="Kd"/>
        <w:jc w:val="both"/>
      </w:pPr>
      <w:r w:rsidRPr="00CF3CED">
        <w:t>    $database = $data["database"];</w:t>
      </w:r>
    </w:p>
    <w:p w14:paraId="695CAFC7" w14:textId="77777777" w:rsidR="00CF3CED" w:rsidRPr="00CF3CED" w:rsidRDefault="00CF3CED" w:rsidP="00CF3CED">
      <w:pPr>
        <w:pStyle w:val="Kd"/>
        <w:jc w:val="both"/>
      </w:pPr>
    </w:p>
    <w:p w14:paraId="23D06486" w14:textId="77777777" w:rsidR="00CF3CED" w:rsidRPr="00CF3CED" w:rsidRDefault="00CF3CED" w:rsidP="00CF3CED">
      <w:pPr>
        <w:pStyle w:val="Kd"/>
        <w:jc w:val="both"/>
      </w:pPr>
      <w:r w:rsidRPr="00CF3CED">
        <w:t>    try {</w:t>
      </w:r>
    </w:p>
    <w:p w14:paraId="07528C09" w14:textId="04D2DCC3" w:rsidR="006E13E4" w:rsidRDefault="00CF3CED" w:rsidP="006E13E4">
      <w:pPr>
        <w:pStyle w:val="Kd"/>
      </w:pPr>
      <w:r w:rsidRPr="00CF3CED">
        <w:t xml:space="preserve">    </w:t>
      </w:r>
      <w:r>
        <w:tab/>
      </w:r>
      <w:r w:rsidRPr="00CF3CED">
        <w:t>$pdo</w:t>
      </w:r>
      <w:r>
        <w:t xml:space="preserve"> </w:t>
      </w:r>
      <w:r w:rsidRPr="00CF3CED">
        <w:t>=</w:t>
      </w:r>
      <w:r>
        <w:t xml:space="preserve"> </w:t>
      </w:r>
      <w:r w:rsidRPr="00CF3CED">
        <w:t>new</w:t>
      </w:r>
      <w:r>
        <w:t xml:space="preserve"> </w:t>
      </w:r>
      <w:r w:rsidRPr="00CF3CED">
        <w:t>PDO("mysql:host=$server;dbname=$database;</w:t>
      </w:r>
    </w:p>
    <w:p w14:paraId="0CAD2C7E" w14:textId="6DF86CFC" w:rsidR="00CF3CED" w:rsidRPr="00CF3CED" w:rsidRDefault="00CF3CED" w:rsidP="006E13E4">
      <w:pPr>
        <w:pStyle w:val="Kd"/>
        <w:ind w:firstLine="709"/>
        <w:jc w:val="both"/>
      </w:pPr>
      <w:r w:rsidRPr="00CF3CED">
        <w:t>charset=utf8mb4",$username, $password);</w:t>
      </w:r>
    </w:p>
    <w:p w14:paraId="6A90A002" w14:textId="57EB0ACA" w:rsidR="00CF3CED" w:rsidRPr="00CF3CED" w:rsidRDefault="00CF3CED" w:rsidP="00CF3CED">
      <w:pPr>
        <w:pStyle w:val="Kd"/>
        <w:jc w:val="both"/>
      </w:pPr>
      <w:r w:rsidRPr="00CF3CED">
        <w:t>      $pdo-&gt;setAttribute(PDO::ATTR_ERRMODE, PDO::ERRMODE_EXCEPTION);</w:t>
      </w:r>
    </w:p>
    <w:p w14:paraId="49575C72" w14:textId="77777777" w:rsidR="00CF3CED" w:rsidRPr="00CF3CED" w:rsidRDefault="00CF3CED" w:rsidP="00CF3CED">
      <w:pPr>
        <w:pStyle w:val="Kd"/>
        <w:jc w:val="both"/>
      </w:pPr>
      <w:r w:rsidRPr="00CF3CED">
        <w:t>    } catch (PDOException $e) {</w:t>
      </w:r>
    </w:p>
    <w:p w14:paraId="37825496" w14:textId="77777777" w:rsidR="00CF3CED" w:rsidRPr="00CF3CED" w:rsidRDefault="00CF3CED" w:rsidP="00CF3CED">
      <w:pPr>
        <w:pStyle w:val="Kd"/>
        <w:jc w:val="both"/>
      </w:pPr>
      <w:r w:rsidRPr="00CF3CED">
        <w:t>        die("Connection failed: " . $e-&gt;getMessage());</w:t>
      </w:r>
    </w:p>
    <w:p w14:paraId="1DF3C9CC" w14:textId="77777777" w:rsidR="00CF3CED" w:rsidRPr="00CF3CED" w:rsidRDefault="00CF3CED" w:rsidP="00CF3CED">
      <w:pPr>
        <w:pStyle w:val="Kd"/>
        <w:jc w:val="both"/>
      </w:pPr>
      <w:r w:rsidRPr="00CF3CED">
        <w:t>    }</w:t>
      </w:r>
    </w:p>
    <w:p w14:paraId="2C915FA4" w14:textId="77777777" w:rsidR="00CF3CED" w:rsidRPr="00CF3CED" w:rsidRDefault="00CF3CED" w:rsidP="00CF3CED">
      <w:pPr>
        <w:pStyle w:val="Kd"/>
        <w:jc w:val="both"/>
      </w:pPr>
      <w:r w:rsidRPr="00CF3CED">
        <w:t>?&gt;</w:t>
      </w:r>
    </w:p>
    <w:p w14:paraId="5EDCAF8E" w14:textId="77777777" w:rsidR="00CF3CED" w:rsidRDefault="00CF3CED" w:rsidP="00CF3CED">
      <w:pPr>
        <w:pStyle w:val="Kd"/>
      </w:pPr>
    </w:p>
    <w:p w14:paraId="7F78E30B" w14:textId="106154D6" w:rsidR="007D2BAA" w:rsidRDefault="00C95924" w:rsidP="003D19E7">
      <w:pPr>
        <w:pStyle w:val="Nadpis2"/>
      </w:pPr>
      <w:r>
        <w:t>Soubor „</w:t>
      </w:r>
      <w:proofErr w:type="spellStart"/>
      <w:r w:rsidR="00310452">
        <w:t>listing.php</w:t>
      </w:r>
      <w:proofErr w:type="spellEnd"/>
      <w:r>
        <w:t>“</w:t>
      </w:r>
    </w:p>
    <w:p w14:paraId="4AD95209" w14:textId="77777777" w:rsidR="00310452" w:rsidRDefault="00310452" w:rsidP="00310452">
      <w:r>
        <w:t xml:space="preserve">Soubor </w:t>
      </w:r>
      <w:r>
        <w:t>„</w:t>
      </w:r>
      <w:proofErr w:type="spellStart"/>
      <w:r>
        <w:t>listing.php</w:t>
      </w:r>
      <w:proofErr w:type="spellEnd"/>
      <w:r>
        <w:t>“</w:t>
      </w:r>
      <w:r>
        <w:t xml:space="preserve"> slouží jako výchozí stránka aplikace, kde jsou uživatelům přehledně zobrazeny všechny ověřené záznamy káv. Tato stránka je centrálním bodem pro procházení obsahu.</w:t>
      </w:r>
    </w:p>
    <w:p w14:paraId="6CE324C4" w14:textId="43AD3766" w:rsidR="00310452" w:rsidRDefault="00310452" w:rsidP="00310452">
      <w:r>
        <w:t xml:space="preserve">Na začátku kódu stránky se nastaví název relace SESSION a spustí se. Dále jsou připojeny pomocné </w:t>
      </w:r>
      <w:r w:rsidR="00DE79E3">
        <w:t xml:space="preserve">soubory k vložení </w:t>
      </w:r>
      <w:proofErr w:type="spellStart"/>
      <w:r w:rsidR="00DE79E3">
        <w:t>funce</w:t>
      </w:r>
      <w:proofErr w:type="spellEnd"/>
      <w:r w:rsidR="00DE79E3">
        <w:t xml:space="preserve"> „</w:t>
      </w:r>
      <w:proofErr w:type="spellStart"/>
      <w:r w:rsidR="00DE79E3">
        <w:t>getEnumorSetVaules</w:t>
      </w:r>
      <w:proofErr w:type="spellEnd"/>
      <w:r w:rsidR="00DE79E3">
        <w:t>“ a k připojení k databázi.</w:t>
      </w:r>
    </w:p>
    <w:p w14:paraId="2C570B29" w14:textId="28C38354" w:rsidR="00DE79E3" w:rsidRDefault="00DE79E3" w:rsidP="00DE79E3">
      <w:pPr>
        <w:pStyle w:val="Nadpis3"/>
      </w:pPr>
      <w:r>
        <w:t>Načtení dat z databáze</w:t>
      </w:r>
    </w:p>
    <w:p w14:paraId="6A09EE3C" w14:textId="1659C2E0" w:rsidR="00DE79E3" w:rsidRDefault="00DE79E3" w:rsidP="00C518EC">
      <w:r>
        <w:t xml:space="preserve">Pomocí dotazu SQL se z databáze získají všechny záznamy káv, které jsou ověřené (hodnota </w:t>
      </w:r>
      <w:r>
        <w:t>„</w:t>
      </w:r>
      <w:proofErr w:type="spellStart"/>
      <w:r>
        <w:t>overeno</w:t>
      </w:r>
      <w:proofErr w:type="spellEnd"/>
      <w:r>
        <w:t>“</w:t>
      </w:r>
      <w:r>
        <w:t xml:space="preserve"> je rovna 1). Dotaz může být navíc rozšířen o podmínky filtrování podle hodnot získaných z $_GET parametrů (checkboxy ve filtru vlevo). </w:t>
      </w:r>
      <w:r w:rsidR="00C518EC" w:rsidRPr="00C518EC">
        <w:t>Pro každý z těchto filtrů se skládají podmínky do pole $</w:t>
      </w:r>
      <w:proofErr w:type="spellStart"/>
      <w:r w:rsidR="00C518EC" w:rsidRPr="00C518EC">
        <w:t>where</w:t>
      </w:r>
      <w:proofErr w:type="spellEnd"/>
      <w:r w:rsidR="00C518EC" w:rsidRPr="00C518EC">
        <w:t>, které se následně spojí do jednoho SQL dotazu. Pokud je nastaven filtr na počet hvězdiček, přidává se k dotazu HAVING podmínka, která omezuje výsledky podle průměrného hodnocení.</w:t>
      </w:r>
    </w:p>
    <w:p w14:paraId="72CF10E4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lastRenderedPageBreak/>
        <w:t>$where = ["k.overeno = 1"];</w:t>
      </w:r>
    </w:p>
    <w:p w14:paraId="0CC7FE55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$parametry = [];</w:t>
      </w:r>
    </w:p>
    <w:p w14:paraId="6F74ADF6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6A42A136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// Značka</w:t>
      </w:r>
    </w:p>
    <w:p w14:paraId="192F95B9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if (!empty($_GET['znacka'])) {</w:t>
      </w:r>
    </w:p>
    <w:p w14:paraId="518F8C69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$in = str_repeat('?,', count($_GET['znacka'])-1) . '?';</w:t>
      </w:r>
    </w:p>
    <w:p w14:paraId="0B0A6673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$where[] = "k.znacka_prazirna IN ($in)";</w:t>
      </w:r>
    </w:p>
    <w:p w14:paraId="2908F623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$parametry = array_merge($parametry, $_GET['znacka']);</w:t>
      </w:r>
    </w:p>
    <w:p w14:paraId="57D76492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}</w:t>
      </w:r>
    </w:p>
    <w:p w14:paraId="7D3A164B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3876329C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// Odrůda</w:t>
      </w:r>
    </w:p>
    <w:p w14:paraId="29804BC9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if (!empty($_GET['odruda'])) {</w:t>
      </w:r>
    </w:p>
    <w:p w14:paraId="39E831F1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$in = str_repeat('?,', count($_GET['odruda'])-1) . '?';</w:t>
      </w:r>
    </w:p>
    <w:p w14:paraId="1BD0AED0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$where[] = "k.odruda IN ($in)";</w:t>
      </w:r>
    </w:p>
    <w:p w14:paraId="2FCF273F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$parametry = array_merge($parametry, $_GET['odruda']);</w:t>
      </w:r>
    </w:p>
    <w:p w14:paraId="392172E1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}</w:t>
      </w:r>
    </w:p>
    <w:p w14:paraId="5340F728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7E569610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// Země původu</w:t>
      </w:r>
    </w:p>
    <w:p w14:paraId="5AC7F087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if (!empty($_GET['zeme'])) {</w:t>
      </w:r>
    </w:p>
    <w:p w14:paraId="436349AD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$in = str_repeat('?,', count($_GET['zeme'])-1) . '?';</w:t>
      </w:r>
    </w:p>
    <w:p w14:paraId="530E5B7F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$where[] = "k.zeme_puvodu IN ($in)";</w:t>
      </w:r>
    </w:p>
    <w:p w14:paraId="68D8F552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$parametry = array_merge($parametry, $_GET['zeme']);</w:t>
      </w:r>
    </w:p>
    <w:p w14:paraId="664830FD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}</w:t>
      </w:r>
    </w:p>
    <w:p w14:paraId="7A8C50D1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74056C3E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// Stupeň pražení</w:t>
      </w:r>
    </w:p>
    <w:p w14:paraId="0F166C5B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if (!empty($_GET['prazeni'])) {</w:t>
      </w:r>
    </w:p>
    <w:p w14:paraId="6A478CD6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$in = str_repeat('?,', count($_GET['prazeni'])-1) . '?';</w:t>
      </w:r>
    </w:p>
    <w:p w14:paraId="55F2ED45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$where[] = "k.stupen_prazeni IN ($in)";</w:t>
      </w:r>
    </w:p>
    <w:p w14:paraId="63854FBF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$parametry = array_merge($parametry, $_GET['prazeni']);</w:t>
      </w:r>
    </w:p>
    <w:p w14:paraId="0C5150DF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}</w:t>
      </w:r>
    </w:p>
    <w:p w14:paraId="26981F81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34FD5CF3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// Chuťový profil</w:t>
      </w:r>
    </w:p>
    <w:p w14:paraId="76E39BE2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if (!empty($_GET['chutovy_profil'])) {</w:t>
      </w:r>
    </w:p>
    <w:p w14:paraId="14E0237E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foreach ($_GET['chutovy_profil'] as $profil) {</w:t>
      </w:r>
    </w:p>
    <w:p w14:paraId="75BE4BF2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    $where[] = "FIND_IN_SET(?, k.chutovy_profil)";</w:t>
      </w:r>
    </w:p>
    <w:p w14:paraId="20748571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    $parametry[] = $profil;</w:t>
      </w:r>
    </w:p>
    <w:p w14:paraId="313003B6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}</w:t>
      </w:r>
    </w:p>
    <w:p w14:paraId="1A0B37C8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}</w:t>
      </w:r>
    </w:p>
    <w:p w14:paraId="3B67C541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1707210A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// Počet hvězdiček</w:t>
      </w:r>
    </w:p>
    <w:p w14:paraId="078B289F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00A200C8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$hvezdy_min = isset($_GET['hvezdy_min']) ? floatval($_GET['hvezdy_min']) : 0;</w:t>
      </w:r>
    </w:p>
    <w:p w14:paraId="6204A1CA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$hvezdy_max = isset($_GET['hvezdy_max']) ? floatval($_GET['hvezdy_max']) : 5;</w:t>
      </w:r>
    </w:p>
    <w:p w14:paraId="66BFB7DF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$where_hvezdy = "";</w:t>
      </w:r>
    </w:p>
    <w:p w14:paraId="63FDC41F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if ($hvezdy_min &gt; 0 || $hvezdy_max &lt; 5) {</w:t>
      </w:r>
    </w:p>
    <w:p w14:paraId="1959B880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$where_hvezdy = "HAVING prumer &gt;= ? AND prumer &lt;= ?";</w:t>
      </w:r>
    </w:p>
    <w:p w14:paraId="2207B4CF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$parametry[] = $hvezdy_min;</w:t>
      </w:r>
    </w:p>
    <w:p w14:paraId="1CB0266B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    $parametry[] = $hvezdy_max;</w:t>
      </w:r>
    </w:p>
    <w:p w14:paraId="2CBE99B5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}</w:t>
      </w:r>
    </w:p>
    <w:p w14:paraId="271B8F7E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675CAD56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$where_sql = implode(" AND ", $where);</w:t>
      </w:r>
    </w:p>
    <w:p w14:paraId="6972B0E7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6FF98700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lastRenderedPageBreak/>
        <w:t>$sql = "SELECT k.*, f.cesta_k_obrazku, COALESCE(AVG(h.hodnoceni), 0) as prumer</w:t>
      </w:r>
    </w:p>
    <w:p w14:paraId="52BCF938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FROM kava k</w:t>
      </w:r>
    </w:p>
    <w:p w14:paraId="36B1BAAD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LEFT JOIN (SELECT id_kavy, MIN(id) as min_id FROM fotky GROUP BY id_kavy) first_photo ON k.id = first_photo.id_kavy</w:t>
      </w:r>
    </w:p>
    <w:p w14:paraId="5B5356D0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LEFT JOIN fotky f ON f.id = first_photo.min_id</w:t>
      </w:r>
    </w:p>
    <w:p w14:paraId="27364CD8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LEFT JOIN hodnoceni h ON h.id_kavy = k.id</w:t>
      </w:r>
    </w:p>
    <w:p w14:paraId="692EC7CB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WHERE $where_sql</w:t>
      </w:r>
    </w:p>
    <w:p w14:paraId="42B3A1F8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GROUP BY k.id</w:t>
      </w:r>
    </w:p>
    <w:p w14:paraId="00597E2A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";</w:t>
      </w:r>
    </w:p>
    <w:p w14:paraId="0449C749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1D6EED93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if ($where_hvezdy) $sql .= $where_hvezdy;</w:t>
      </w:r>
    </w:p>
    <w:p w14:paraId="439CEF23" w14:textId="77777777" w:rsidR="00591BAC" w:rsidRPr="00591BAC" w:rsidRDefault="00591BAC" w:rsidP="00591BAC">
      <w:pPr>
        <w:pStyle w:val="Kd"/>
        <w:jc w:val="both"/>
        <w:rPr>
          <w:lang w:val="cs-CZ"/>
        </w:rPr>
      </w:pPr>
    </w:p>
    <w:p w14:paraId="768EF75A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$stmt = $pdo-&gt;prepare($sql);</w:t>
      </w:r>
    </w:p>
    <w:p w14:paraId="65B433ED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$stmt-&gt;execute($parametry);</w:t>
      </w:r>
    </w:p>
    <w:p w14:paraId="4D38EB3B" w14:textId="77777777" w:rsidR="00591BAC" w:rsidRPr="00591BAC" w:rsidRDefault="00591BAC" w:rsidP="00591BAC">
      <w:pPr>
        <w:pStyle w:val="Kd"/>
        <w:jc w:val="both"/>
        <w:rPr>
          <w:lang w:val="cs-CZ"/>
        </w:rPr>
      </w:pPr>
      <w:r w:rsidRPr="00591BAC">
        <w:rPr>
          <w:lang w:val="cs-CZ"/>
        </w:rPr>
        <w:t>$kavy = $stmt-&gt;fetchAll(PDO::FETCH_ASSOC);</w:t>
      </w:r>
    </w:p>
    <w:p w14:paraId="38DB1BBA" w14:textId="77777777" w:rsidR="00591BAC" w:rsidRPr="00591BAC" w:rsidRDefault="00591BAC" w:rsidP="00591BAC">
      <w:pPr>
        <w:pStyle w:val="Kd"/>
        <w:rPr>
          <w:lang w:val="cs-CZ"/>
        </w:rPr>
      </w:pPr>
    </w:p>
    <w:p w14:paraId="4C8AAB25" w14:textId="302CCD9D" w:rsidR="00591BAC" w:rsidRDefault="00591BAC" w:rsidP="00591BAC">
      <w:pPr>
        <w:pStyle w:val="Nadpis3"/>
      </w:pPr>
      <w:r>
        <w:t>Filtry</w:t>
      </w:r>
    </w:p>
    <w:p w14:paraId="208863B5" w14:textId="42011DF6" w:rsidR="000E67D1" w:rsidRDefault="00591BAC" w:rsidP="0099776A">
      <w:r>
        <w:t xml:space="preserve">Filtry umožní uživatelům zúžit výběr káv. Tyto filtry se zobrazují jako sada checkboxů a jako posuvníky pro počet hvězdiček, které jsou rozděleny do kategorií. Každá kategorie </w:t>
      </w:r>
      <w:r w:rsidR="00F2666E">
        <w:t xml:space="preserve">je </w:t>
      </w:r>
      <w:r>
        <w:t>ve svém rozbalovacím balíčku „</w:t>
      </w:r>
      <w:proofErr w:type="spellStart"/>
      <w:r>
        <w:t>accordion</w:t>
      </w:r>
      <w:proofErr w:type="spellEnd"/>
      <w:r>
        <w:t xml:space="preserve">“ z knihovny </w:t>
      </w:r>
      <w:proofErr w:type="spellStart"/>
      <w:r>
        <w:t>Bootstrap</w:t>
      </w:r>
      <w:proofErr w:type="spellEnd"/>
      <w:r>
        <w:t xml:space="preserve">. </w:t>
      </w:r>
      <w:r w:rsidR="00F2666E" w:rsidRPr="00F2666E">
        <w:t xml:space="preserve">Všechny tyto filtry jsou generovány dynamicky na základě hodnot z databáze (např. ze sloupců typu ENUM a SET) pomocí funkce </w:t>
      </w:r>
      <w:r w:rsidR="00F2666E">
        <w:t>„</w:t>
      </w:r>
      <w:proofErr w:type="spellStart"/>
      <w:proofErr w:type="gramStart"/>
      <w:r w:rsidR="00F2666E" w:rsidRPr="00F2666E">
        <w:t>get</w:t>
      </w:r>
      <w:r w:rsidR="00F2666E">
        <w:t>E</w:t>
      </w:r>
      <w:r w:rsidR="00F2666E" w:rsidRPr="00F2666E">
        <w:t>num</w:t>
      </w:r>
      <w:r w:rsidR="00F2666E">
        <w:t>OrSetV</w:t>
      </w:r>
      <w:r w:rsidR="00F2666E" w:rsidRPr="00F2666E">
        <w:t>alues</w:t>
      </w:r>
      <w:proofErr w:type="spellEnd"/>
      <w:r w:rsidR="00F2666E" w:rsidRPr="00F2666E">
        <w:t>(</w:t>
      </w:r>
      <w:proofErr w:type="gramEnd"/>
      <w:r w:rsidR="00F2666E" w:rsidRPr="00F2666E">
        <w:t>)</w:t>
      </w:r>
      <w:r w:rsidR="00F2666E">
        <w:t>“, ale z předdefinovan</w:t>
      </w:r>
      <w:r w:rsidR="00C518EC">
        <w:t>ých</w:t>
      </w:r>
      <w:r w:rsidR="00F2666E">
        <w:t xml:space="preserve"> hodnot z těchto množin se vloží pouze ty relevantní. Což jsou ty, které </w:t>
      </w:r>
      <w:r w:rsidR="000E67D1">
        <w:t>se nachází aspoň v jednom záznamu.</w:t>
      </w:r>
      <w:r w:rsidR="000E67D1" w:rsidRPr="000E67D1">
        <w:t xml:space="preserve"> </w:t>
      </w:r>
      <w:r w:rsidR="000E67D1" w:rsidRPr="000E67D1">
        <w:t xml:space="preserve">Po </w:t>
      </w:r>
      <w:r w:rsidR="000E67D1">
        <w:t xml:space="preserve">zmáčknutí tlačítka „Filtrovat“ se odešle </w:t>
      </w:r>
      <w:r w:rsidR="000E67D1" w:rsidRPr="000E67D1">
        <w:t>formulář</w:t>
      </w:r>
      <w:r w:rsidR="000E67D1">
        <w:t>, který využívá metodu GET</w:t>
      </w:r>
      <w:r w:rsidR="0099776A">
        <w:t xml:space="preserve">, a </w:t>
      </w:r>
      <w:r w:rsidR="006F747B" w:rsidRPr="006F747B">
        <w:t xml:space="preserve">stránka </w:t>
      </w:r>
      <w:r w:rsidR="006F747B">
        <w:t xml:space="preserve">se </w:t>
      </w:r>
      <w:r w:rsidR="006F747B" w:rsidRPr="006F747B">
        <w:t>znovu načte s upraveným SQL dotazem a zobrazí pouze ty kávy, které odpovídají zadaným kritériím.</w:t>
      </w:r>
      <w:r w:rsidR="00A30043">
        <w:t xml:space="preserve"> Tlačítkem „Zrušit filtry“ se stránka znovu načte, čímž se zruší filtry a obnoví se SQL dotaz.</w:t>
      </w:r>
    </w:p>
    <w:p w14:paraId="7691B9EC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&lt;form method="GET" id="filter-form"&gt;</w:t>
      </w:r>
    </w:p>
    <w:p w14:paraId="4F967D5B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&lt;div class="accordion" id="filterAccordion"&gt;</w:t>
      </w:r>
    </w:p>
    <w:p w14:paraId="5B53F82E" w14:textId="77777777" w:rsidR="00C95924" w:rsidRPr="00C95924" w:rsidRDefault="00C95924" w:rsidP="00C95924">
      <w:pPr>
        <w:pStyle w:val="Kd"/>
        <w:jc w:val="both"/>
        <w:rPr>
          <w:lang w:val="cs-CZ"/>
        </w:rPr>
      </w:pPr>
    </w:p>
    <w:p w14:paraId="3F64DAAC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&lt;!-- Značka --&gt;</w:t>
      </w:r>
    </w:p>
    <w:p w14:paraId="1B25C9C9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&lt;div class="accordion-item"&gt;</w:t>
      </w:r>
    </w:p>
    <w:p w14:paraId="13BADA92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&lt;h2 class="accordion-header" id="headingZnacka"&gt;</w:t>
      </w:r>
    </w:p>
    <w:p w14:paraId="025FCF83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&lt;button class="accordion-button collapsed" type="button" data-bs-toggle="collapse" data-bs-target="#collapseZnacka"&gt;</w:t>
      </w:r>
    </w:p>
    <w:p w14:paraId="30A8781B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&lt;strong&gt;Značka&lt;/strong&gt;</w:t>
      </w:r>
    </w:p>
    <w:p w14:paraId="4A148165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&lt;/button&gt;</w:t>
      </w:r>
    </w:p>
    <w:p w14:paraId="0FB4EB84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&lt;/h2&gt;</w:t>
      </w:r>
    </w:p>
    <w:p w14:paraId="2ABBE90B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&lt;div id="collapseZnacka" class="accordion-collapse collapse" &gt;</w:t>
      </w:r>
    </w:p>
    <w:p w14:paraId="05E8066B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&lt;div class="accordion-body"&gt;</w:t>
      </w:r>
    </w:p>
    <w:p w14:paraId="314AEBEC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&lt;?php foreach ($znacky as $znacka): ?&gt;</w:t>
      </w:r>
    </w:p>
    <w:p w14:paraId="2249874A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&lt;div class="form-check"&gt;</w:t>
      </w:r>
    </w:p>
    <w:p w14:paraId="79D7F174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lastRenderedPageBreak/>
        <w:t>                &lt;input class="form-check-input" type="checkbox" name="znacka[]" value="&lt;?= htmlspecialchars($znacka) ?&gt;" id="znacka-&lt;?= htmlspecialchars($znacka) ?&gt;" &lt;?= (isset($_GET['znacka']) &amp;&amp; in_array($znacka, $_GET['znacka'])) ? 'checked' : '' ?&gt;&gt;</w:t>
      </w:r>
    </w:p>
    <w:p w14:paraId="6C56EB98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&lt;label class="form-check-label" for="znacka-&lt;?= htmlspecialchars($znacka) ?&gt;"&gt;&lt;?= htmlspecialchars($znacka) ?&gt;&lt;/label&gt;</w:t>
      </w:r>
    </w:p>
    <w:p w14:paraId="5D991B2E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&lt;/div&gt;</w:t>
      </w:r>
    </w:p>
    <w:p w14:paraId="55B4A261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&lt;?php endforeach; ?&gt;</w:t>
      </w:r>
    </w:p>
    <w:p w14:paraId="0DC647F2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&lt;/div&gt;</w:t>
      </w:r>
    </w:p>
    <w:p w14:paraId="0AC2C730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&lt;/div&gt;</w:t>
      </w:r>
    </w:p>
    <w:p w14:paraId="6D603FB8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&lt;/div&gt;</w:t>
      </w:r>
    </w:p>
    <w:p w14:paraId="20797A65" w14:textId="77777777" w:rsidR="00C95924" w:rsidRPr="00C95924" w:rsidRDefault="00C95924" w:rsidP="00C95924">
      <w:pPr>
        <w:pStyle w:val="Kd"/>
        <w:jc w:val="both"/>
        <w:rPr>
          <w:lang w:val="cs-CZ"/>
        </w:rPr>
      </w:pPr>
    </w:p>
    <w:p w14:paraId="6F59349A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&lt;!-- Další filtry --&gt;</w:t>
      </w:r>
    </w:p>
    <w:p w14:paraId="4C43F5D3" w14:textId="77777777" w:rsidR="00C95924" w:rsidRPr="00C95924" w:rsidRDefault="00C95924" w:rsidP="00C95924">
      <w:pPr>
        <w:pStyle w:val="Kd"/>
        <w:jc w:val="both"/>
        <w:rPr>
          <w:lang w:val="cs-CZ"/>
        </w:rPr>
      </w:pPr>
    </w:p>
    <w:p w14:paraId="663A7F7C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&lt;!-- Chuťový profil --&gt;</w:t>
      </w:r>
    </w:p>
    <w:p w14:paraId="6D399E19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&lt;div class="accordion-item"&gt;</w:t>
      </w:r>
    </w:p>
    <w:p w14:paraId="56730E0E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&lt;h2 class="accordion-header" id="headingChut"&gt;</w:t>
      </w:r>
    </w:p>
    <w:p w14:paraId="16EF1B5C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&lt;button class="accordion-button collapsed" type="button" data-bs-toggle="collapse" data-bs-target="#collapseChut"&gt;</w:t>
      </w:r>
    </w:p>
    <w:p w14:paraId="6DF95DF4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&lt;strong&gt;Chuťový profil&lt;/strong&gt;</w:t>
      </w:r>
    </w:p>
    <w:p w14:paraId="12964910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&lt;/button&gt;</w:t>
      </w:r>
    </w:p>
    <w:p w14:paraId="2A7DA230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&lt;/h2&gt;</w:t>
      </w:r>
    </w:p>
    <w:p w14:paraId="30C3C7D5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&lt;div id="collapseChut" class="accordion-collapse collapse" &gt;</w:t>
      </w:r>
    </w:p>
    <w:p w14:paraId="61D5F94A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&lt;div class="accordion-body"&gt;</w:t>
      </w:r>
    </w:p>
    <w:p w14:paraId="68C96D96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&lt;?php foreach ($chutove_profily as $profil): ?&gt;</w:t>
      </w:r>
    </w:p>
    <w:p w14:paraId="127E0E4E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&lt;div class="form-check"&gt;</w:t>
      </w:r>
    </w:p>
    <w:p w14:paraId="08F76EA7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    &lt;input class="form-check-input" type="checkbox" name="chutovy_profil[]" value="&lt;?= htmlspecialchars($profil) ?&gt;" id="profil-&lt;?= htmlspecialchars($profil) ?&gt;" &lt;?= (isset($_GET['chutovy_profil']) &amp;&amp; in_array($profil, $_GET['chutovy_profil'])) ? 'checked' : '' ?&gt;&gt;</w:t>
      </w:r>
    </w:p>
    <w:p w14:paraId="175CA582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    &lt;label class="form-check-label" for="profil-&lt;?= htmlspecialchars($profil) ?&gt;"&gt;&lt;?= htmlspecialchars($profil) ?&gt;&lt;/label&gt;</w:t>
      </w:r>
    </w:p>
    <w:p w14:paraId="58461F7A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&lt;/div&gt;</w:t>
      </w:r>
    </w:p>
    <w:p w14:paraId="15326E74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&lt;?php endforeach; ?&gt;</w:t>
      </w:r>
    </w:p>
    <w:p w14:paraId="4AC41788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&lt;/div&gt;</w:t>
      </w:r>
    </w:p>
    <w:p w14:paraId="5FC78981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&lt;/div&gt;</w:t>
      </w:r>
    </w:p>
    <w:p w14:paraId="04F3168C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&lt;/div&gt;</w:t>
      </w:r>
    </w:p>
    <w:p w14:paraId="7CB4B5EC" w14:textId="77777777" w:rsidR="00C95924" w:rsidRPr="00C95924" w:rsidRDefault="00C95924" w:rsidP="00C95924">
      <w:pPr>
        <w:pStyle w:val="Kd"/>
        <w:jc w:val="both"/>
        <w:rPr>
          <w:lang w:val="cs-CZ"/>
        </w:rPr>
      </w:pPr>
    </w:p>
    <w:p w14:paraId="3BB4205C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&lt;!-- Počet hvězdiček --&gt;</w:t>
      </w:r>
    </w:p>
    <w:p w14:paraId="084A4C8E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&lt;div class="accordion-item"&gt;</w:t>
      </w:r>
    </w:p>
    <w:p w14:paraId="2567A2FA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&lt;h2 class="accordion-header" id="headingHvezdy"&gt;</w:t>
      </w:r>
    </w:p>
    <w:p w14:paraId="13E41DED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&lt;button class="accordion-button collapsed" type="button" data-bs-toggle="collapse" data-bs-target="#collapseHvezdy"&gt;</w:t>
      </w:r>
    </w:p>
    <w:p w14:paraId="315CBD0E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&lt;strong&gt;Počet hvězdiček&lt;/strong&gt;</w:t>
      </w:r>
    </w:p>
    <w:p w14:paraId="4DCD7F27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&lt;/button&gt;</w:t>
      </w:r>
    </w:p>
    <w:p w14:paraId="5F93D66E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&lt;/h2&gt;</w:t>
      </w:r>
    </w:p>
    <w:p w14:paraId="45961CF1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&lt;div id="collapseHvezdy" class="accordion-collapse collapse" &gt;</w:t>
      </w:r>
    </w:p>
    <w:p w14:paraId="2AE1215E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&lt;div class="accordion-body"&gt;</w:t>
      </w:r>
    </w:p>
    <w:p w14:paraId="19C9E87F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&lt;label for="hvezdy_min" class="form-label"&gt;Minimálně&lt;/label&gt;</w:t>
      </w:r>
    </w:p>
    <w:p w14:paraId="71E8FF57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&lt;input type="range" class="form-range" min="0" max="5" step="0.5" id="hvezdy_min" name="hvezdy_min" value="&lt;?= htmlspecialchars($_GET['hvezdy_min'] ?? 0) ?&gt;"&gt;</w:t>
      </w:r>
    </w:p>
    <w:p w14:paraId="12989715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lastRenderedPageBreak/>
        <w:t>                &lt;span id="hvezdy_min_val"&gt;&lt;?= htmlspecialchars($_GET['hvezdy_min'] ?? 0) ?&gt;&lt;/span&gt;</w:t>
      </w:r>
    </w:p>
    <w:p w14:paraId="02E8B874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&lt;br&gt;</w:t>
      </w:r>
    </w:p>
    <w:p w14:paraId="34F8F9FB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&lt;label for="hvezdy_max" class="form-label"&gt;Maximálně&lt;/label&gt;</w:t>
      </w:r>
    </w:p>
    <w:p w14:paraId="4E9AE2BC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&lt;input type="range" class="form-range" min="0" max="5" step="0.5" id="hvezdy_max" name="hvezdy_max" value="&lt;?= htmlspecialchars($_GET['hvezdy_max'] ?? 5) ?&gt;"&gt;</w:t>
      </w:r>
    </w:p>
    <w:p w14:paraId="26F91AE5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    &lt;span id="hvezdy_max_val"&gt;&lt;?= htmlspecialchars($_GET['hvezdy_max'] ?? 5) ?&gt;&lt;/span&gt;</w:t>
      </w:r>
    </w:p>
    <w:p w14:paraId="3D897971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    &lt;/div&gt;</w:t>
      </w:r>
    </w:p>
    <w:p w14:paraId="5E04AB02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&lt;/div&gt;</w:t>
      </w:r>
    </w:p>
    <w:p w14:paraId="74214616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&lt;/div&gt;</w:t>
      </w:r>
    </w:p>
    <w:p w14:paraId="3B8ABC71" w14:textId="77777777" w:rsidR="00C95924" w:rsidRPr="00C95924" w:rsidRDefault="00C95924" w:rsidP="00C95924">
      <w:pPr>
        <w:pStyle w:val="Kd"/>
        <w:jc w:val="both"/>
        <w:rPr>
          <w:lang w:val="cs-CZ"/>
        </w:rPr>
      </w:pPr>
    </w:p>
    <w:p w14:paraId="546C1E08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&lt;/div&gt;</w:t>
      </w:r>
    </w:p>
    <w:p w14:paraId="52C8F0B9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&lt;button class="btn btn-primary w-100 mt-3" type="submit"&gt;</w:t>
      </w:r>
    </w:p>
    <w:p w14:paraId="01C7BE8E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Filtrovat &lt;i class="ti ti-arrow-right"&gt;&lt;/i&gt;</w:t>
      </w:r>
    </w:p>
    <w:p w14:paraId="66E5FCCA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&lt;/button&gt;</w:t>
      </w:r>
    </w:p>
    <w:p w14:paraId="201FBBDC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&lt;a href="listing.php" class="btn btn-outline-secondary w-100 mt-2"&gt;</w:t>
      </w:r>
    </w:p>
    <w:p w14:paraId="7C76B5AB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    Zrušit filtry &lt;i class="ti ti-x"&gt;&lt;/i&gt;</w:t>
      </w:r>
    </w:p>
    <w:p w14:paraId="71245DA6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    &lt;/a&gt;</w:t>
      </w:r>
    </w:p>
    <w:p w14:paraId="7F569BD0" w14:textId="53BD0BB0" w:rsidR="00C95924" w:rsidRDefault="00C95924" w:rsidP="00C95924">
      <w:pPr>
        <w:pStyle w:val="Kd"/>
        <w:rPr>
          <w:lang w:val="cs-CZ"/>
        </w:rPr>
      </w:pPr>
      <w:r w:rsidRPr="00C95924">
        <w:rPr>
          <w:lang w:val="cs-CZ"/>
        </w:rPr>
        <w:t>&lt;/form&gt;</w:t>
      </w:r>
    </w:p>
    <w:p w14:paraId="58CA6783" w14:textId="487200FE" w:rsidR="00C95924" w:rsidRDefault="00C95924" w:rsidP="00C95924">
      <w:r w:rsidRPr="00C95924">
        <w:t xml:space="preserve">Na konci stránky je jednoduchý JavaScript, který zajišťuje zobrazení aktuální hodnoty </w:t>
      </w:r>
      <w:proofErr w:type="spellStart"/>
      <w:r w:rsidRPr="00C95924">
        <w:t>sliderů</w:t>
      </w:r>
      <w:proofErr w:type="spellEnd"/>
      <w:r w:rsidRPr="00C95924">
        <w:t xml:space="preserve"> pro počet hvězdiček</w:t>
      </w:r>
      <w:r>
        <w:t xml:space="preserve"> ve filtru</w:t>
      </w:r>
      <w:r w:rsidRPr="00C95924">
        <w:t>.</w:t>
      </w:r>
    </w:p>
    <w:p w14:paraId="17D706A2" w14:textId="77777777" w:rsidR="00C95924" w:rsidRPr="00C95924" w:rsidRDefault="00C95924" w:rsidP="00C95924">
      <w:pPr>
        <w:pStyle w:val="Kd"/>
        <w:jc w:val="both"/>
        <w:rPr>
          <w:lang w:val="cs-CZ"/>
        </w:rPr>
      </w:pPr>
      <w:r w:rsidRPr="00C95924">
        <w:rPr>
          <w:lang w:val="cs-CZ"/>
        </w:rPr>
        <w:t>&lt;script&gt;</w:t>
      </w:r>
    </w:p>
    <w:p w14:paraId="2F264002" w14:textId="77777777" w:rsidR="00C95924" w:rsidRPr="00C95924" w:rsidRDefault="00C95924" w:rsidP="00C95924">
      <w:pPr>
        <w:pStyle w:val="Kd"/>
        <w:rPr>
          <w:lang w:val="cs-CZ"/>
        </w:rPr>
      </w:pPr>
      <w:r w:rsidRPr="00C95924">
        <w:rPr>
          <w:lang w:val="cs-CZ"/>
        </w:rPr>
        <w:t>    document.getElementById('hvezdy_min').addEventListener('input', function() {</w:t>
      </w:r>
    </w:p>
    <w:p w14:paraId="69724751" w14:textId="77777777" w:rsidR="00C95924" w:rsidRPr="00C95924" w:rsidRDefault="00C95924" w:rsidP="00C95924">
      <w:pPr>
        <w:pStyle w:val="Kd"/>
        <w:rPr>
          <w:lang w:val="cs-CZ"/>
        </w:rPr>
      </w:pPr>
      <w:r w:rsidRPr="00C95924">
        <w:rPr>
          <w:lang w:val="cs-CZ"/>
        </w:rPr>
        <w:t>        document.getElementById('hvezdy_min_val').textContent = this.value;</w:t>
      </w:r>
    </w:p>
    <w:p w14:paraId="6026F046" w14:textId="77777777" w:rsidR="00C95924" w:rsidRPr="00C95924" w:rsidRDefault="00C95924" w:rsidP="00C95924">
      <w:pPr>
        <w:pStyle w:val="Kd"/>
      </w:pPr>
      <w:r w:rsidRPr="00C95924">
        <w:rPr>
          <w:lang w:val="cs-CZ"/>
        </w:rPr>
        <w:t>    });</w:t>
      </w:r>
    </w:p>
    <w:p w14:paraId="50DCA550" w14:textId="77777777" w:rsidR="00C95924" w:rsidRPr="00C95924" w:rsidRDefault="00C95924" w:rsidP="00C95924">
      <w:pPr>
        <w:pStyle w:val="Kd"/>
        <w:rPr>
          <w:lang w:val="cs-CZ"/>
        </w:rPr>
      </w:pPr>
      <w:r w:rsidRPr="00C95924">
        <w:rPr>
          <w:lang w:val="cs-CZ"/>
        </w:rPr>
        <w:t>    document.getElementById('hvezdy_max').addEventListener('input', function() {</w:t>
      </w:r>
    </w:p>
    <w:p w14:paraId="3BBEDFE1" w14:textId="77777777" w:rsidR="00C95924" w:rsidRPr="00C95924" w:rsidRDefault="00C95924" w:rsidP="00C95924">
      <w:pPr>
        <w:pStyle w:val="Kd"/>
        <w:rPr>
          <w:lang w:val="cs-CZ"/>
        </w:rPr>
      </w:pPr>
      <w:r w:rsidRPr="00C95924">
        <w:rPr>
          <w:lang w:val="cs-CZ"/>
        </w:rPr>
        <w:t>        document.getElementById('hvezdy_max_val').textContent = this.value;</w:t>
      </w:r>
    </w:p>
    <w:p w14:paraId="249F9135" w14:textId="77777777" w:rsidR="00C95924" w:rsidRPr="00C95924" w:rsidRDefault="00C95924" w:rsidP="00C95924">
      <w:pPr>
        <w:pStyle w:val="Kd"/>
        <w:rPr>
          <w:lang w:val="cs-CZ"/>
        </w:rPr>
      </w:pPr>
      <w:r w:rsidRPr="00C95924">
        <w:rPr>
          <w:lang w:val="cs-CZ"/>
        </w:rPr>
        <w:t>    });</w:t>
      </w:r>
    </w:p>
    <w:p w14:paraId="18926943" w14:textId="77777777" w:rsidR="00C95924" w:rsidRPr="00C95924" w:rsidRDefault="00C95924" w:rsidP="00C95924">
      <w:pPr>
        <w:pStyle w:val="Kd"/>
        <w:rPr>
          <w:lang w:val="cs-CZ"/>
        </w:rPr>
      </w:pPr>
      <w:r w:rsidRPr="00C95924">
        <w:rPr>
          <w:lang w:val="cs-CZ"/>
        </w:rPr>
        <w:t>&lt;/script&gt;</w:t>
      </w:r>
    </w:p>
    <w:p w14:paraId="15FF3585" w14:textId="77777777" w:rsidR="00C95924" w:rsidRDefault="00C95924" w:rsidP="00C95924">
      <w:pPr>
        <w:pStyle w:val="Kd"/>
      </w:pPr>
    </w:p>
    <w:p w14:paraId="139C9345" w14:textId="02302A67" w:rsidR="005949D4" w:rsidRDefault="005949D4" w:rsidP="005949D4">
      <w:pPr>
        <w:pStyle w:val="Nadpis3"/>
      </w:pPr>
      <w:r>
        <w:t>Výpis karet s kávami</w:t>
      </w:r>
    </w:p>
    <w:p w14:paraId="02DDD1CE" w14:textId="37F48116" w:rsidR="005949D4" w:rsidRDefault="005949D4" w:rsidP="005949D4">
      <w:r w:rsidRPr="005949D4">
        <w:t>Samotné zobrazení jednotlivých záznamů probíhá pomocí bootstrapové mřížky (</w:t>
      </w:r>
      <w:proofErr w:type="spellStart"/>
      <w:r w:rsidRPr="005949D4">
        <w:t>grid</w:t>
      </w:r>
      <w:proofErr w:type="spellEnd"/>
      <w:r w:rsidRPr="005949D4">
        <w:t xml:space="preserve">). Každá káva má svou kartu s fotkou, názvem, vlastnostmi a </w:t>
      </w:r>
      <w:r w:rsidR="00C95924">
        <w:t xml:space="preserve">průměrným </w:t>
      </w:r>
      <w:r w:rsidRPr="005949D4">
        <w:t>hodnocením</w:t>
      </w:r>
      <w:r>
        <w:t>.</w:t>
      </w:r>
      <w:r w:rsidR="00C95924">
        <w:t xml:space="preserve"> Tyto karty se generují ve smyčce </w:t>
      </w:r>
      <w:proofErr w:type="spellStart"/>
      <w:r w:rsidR="00C95924">
        <w:t>foreach</w:t>
      </w:r>
      <w:proofErr w:type="spellEnd"/>
      <w:r w:rsidR="00C95924">
        <w:t xml:space="preserve"> z dat </w:t>
      </w:r>
      <w:proofErr w:type="spellStart"/>
      <w:r w:rsidR="00C95924">
        <w:t>zákaných</w:t>
      </w:r>
      <w:proofErr w:type="spellEnd"/>
      <w:r w:rsidR="00C95924">
        <w:t xml:space="preserve"> z SQL dotazu.</w:t>
      </w:r>
    </w:p>
    <w:p w14:paraId="26CCD70C" w14:textId="77777777" w:rsidR="00C95924" w:rsidRPr="00C95924" w:rsidRDefault="00C95924" w:rsidP="00C95924">
      <w:pPr>
        <w:pStyle w:val="Kd"/>
      </w:pPr>
      <w:r w:rsidRPr="00C95924">
        <w:t>&lt;div class="row row-cols-1 row-cols-md-2 row-cols-lg-3 g-2"&gt;</w:t>
      </w:r>
    </w:p>
    <w:p w14:paraId="1B62BD01" w14:textId="77777777" w:rsidR="00C95924" w:rsidRPr="00C95924" w:rsidRDefault="00C95924" w:rsidP="00C95924">
      <w:pPr>
        <w:pStyle w:val="Kd"/>
      </w:pPr>
      <w:r w:rsidRPr="00C95924">
        <w:t>    &lt;?php foreach ($kavy as $kava): ?&gt;</w:t>
      </w:r>
    </w:p>
    <w:p w14:paraId="35F99A71" w14:textId="77777777" w:rsidR="00C95924" w:rsidRPr="00C95924" w:rsidRDefault="00C95924" w:rsidP="00C95924">
      <w:pPr>
        <w:pStyle w:val="Kd"/>
      </w:pPr>
      <w:r w:rsidRPr="00C95924">
        <w:t>            &lt;?php</w:t>
      </w:r>
    </w:p>
    <w:p w14:paraId="43A6BB0A" w14:textId="77777777" w:rsidR="00C95924" w:rsidRPr="00C95924" w:rsidRDefault="00C95924" w:rsidP="00C95924">
      <w:pPr>
        <w:pStyle w:val="Kd"/>
      </w:pPr>
      <w:r w:rsidRPr="00C95924">
        <w:lastRenderedPageBreak/>
        <w:t>                $prumer = isset($prumery[$kava['id']]) ? round($prumery[$kava['id']], 1) : null;</w:t>
      </w:r>
    </w:p>
    <w:p w14:paraId="6E624E3D" w14:textId="77777777" w:rsidR="00C95924" w:rsidRPr="00C95924" w:rsidRDefault="00C95924" w:rsidP="00C95924">
      <w:pPr>
        <w:pStyle w:val="Kd"/>
      </w:pPr>
      <w:r w:rsidRPr="00C95924">
        <w:t>                $procento = $prumer ? ($prumer / 5) * 100 : 0;</w:t>
      </w:r>
    </w:p>
    <w:p w14:paraId="4C6071AC" w14:textId="77777777" w:rsidR="00C95924" w:rsidRPr="00C95924" w:rsidRDefault="00C95924" w:rsidP="00C95924">
      <w:pPr>
        <w:pStyle w:val="Kd"/>
      </w:pPr>
      <w:r w:rsidRPr="00C95924">
        <w:t>            ?&gt;</w:t>
      </w:r>
    </w:p>
    <w:p w14:paraId="2AF5A289" w14:textId="77777777" w:rsidR="00C95924" w:rsidRPr="00C95924" w:rsidRDefault="00C95924" w:rsidP="00C95924">
      <w:pPr>
        <w:pStyle w:val="Kd"/>
      </w:pPr>
      <w:r w:rsidRPr="00C95924">
        <w:t xml:space="preserve">        </w:t>
      </w:r>
    </w:p>
    <w:p w14:paraId="2C692D73" w14:textId="77777777" w:rsidR="00C95924" w:rsidRPr="00C95924" w:rsidRDefault="00C95924" w:rsidP="00C95924">
      <w:pPr>
        <w:pStyle w:val="Kd"/>
      </w:pPr>
      <w:r w:rsidRPr="00C95924">
        <w:t>        &lt;div class="col"&gt;</w:t>
      </w:r>
    </w:p>
    <w:p w14:paraId="5A0159C9" w14:textId="77777777" w:rsidR="00C95924" w:rsidRPr="00C95924" w:rsidRDefault="00C95924" w:rsidP="00C95924">
      <w:pPr>
        <w:pStyle w:val="Kd"/>
      </w:pPr>
      <w:r w:rsidRPr="00C95924">
        <w:t>            &lt;a href="kava.php?id=&lt;?= $kava['id'] ?&gt;"  class="text-decoration-none"&gt;</w:t>
      </w:r>
    </w:p>
    <w:p w14:paraId="00DE5907" w14:textId="77777777" w:rsidR="00C95924" w:rsidRPr="00C95924" w:rsidRDefault="00C95924" w:rsidP="00C95924">
      <w:pPr>
        <w:pStyle w:val="Kd"/>
      </w:pPr>
      <w:r w:rsidRPr="00C95924">
        <w:t>                &lt;div class="card h-100 shadow-sm text-center"&gt;</w:t>
      </w:r>
    </w:p>
    <w:p w14:paraId="6D0A0F52" w14:textId="77777777" w:rsidR="00C95924" w:rsidRPr="00C95924" w:rsidRDefault="00C95924" w:rsidP="00C95924">
      <w:pPr>
        <w:pStyle w:val="Kd"/>
      </w:pPr>
      <w:r w:rsidRPr="00C95924">
        <w:t>                    &lt;img src="&lt;?= $kava['cesta_k_obrazku'] ? htmlspecialchars($kava['cesta_k_obrazku']) : 'placeholder.jpg' ?&gt;" class="card-img-top img-fluid w-100" style="object-fit:cover;aspect-ratio:4/3;height:300px" alt="&lt;?= htmlspecialchars($kava['nazev_kavy']) ?&gt;"&gt;</w:t>
      </w:r>
    </w:p>
    <w:p w14:paraId="35FABC52" w14:textId="77777777" w:rsidR="00C95924" w:rsidRPr="00C95924" w:rsidRDefault="00C95924" w:rsidP="00C95924">
      <w:pPr>
        <w:pStyle w:val="Kd"/>
      </w:pPr>
      <w:r w:rsidRPr="00C95924">
        <w:t>                    &lt;div class="card-body"&gt;</w:t>
      </w:r>
    </w:p>
    <w:p w14:paraId="6F175AA5" w14:textId="77777777" w:rsidR="00C95924" w:rsidRPr="00C95924" w:rsidRDefault="00C95924" w:rsidP="00C95924">
      <w:pPr>
        <w:pStyle w:val="Kd"/>
      </w:pPr>
      <w:r w:rsidRPr="00C95924">
        <w:t>                        &lt;h3 class="card-title fw-semibold"&gt;&lt;?= htmlspecialchars($kava['nazev_kavy']) ?&gt;&lt;/h3&gt;</w:t>
      </w:r>
    </w:p>
    <w:p w14:paraId="6DFD695E" w14:textId="77777777" w:rsidR="00C95924" w:rsidRPr="00C95924" w:rsidRDefault="00C95924" w:rsidP="00C95924">
      <w:pPr>
        <w:pStyle w:val="Kd"/>
      </w:pPr>
      <w:r w:rsidRPr="00C95924">
        <w:t xml:space="preserve">                        </w:t>
      </w:r>
    </w:p>
    <w:p w14:paraId="2DC03E0D" w14:textId="77777777" w:rsidR="00C95924" w:rsidRPr="00C95924" w:rsidRDefault="00C95924" w:rsidP="00C95924">
      <w:pPr>
        <w:pStyle w:val="Kd"/>
      </w:pPr>
      <w:r w:rsidRPr="00C95924">
        <w:t>                        &lt;div class="star-rating-wrapper m-1"&gt;</w:t>
      </w:r>
    </w:p>
    <w:p w14:paraId="431938C9" w14:textId="77777777" w:rsidR="00C95924" w:rsidRPr="00C95924" w:rsidRDefault="00C95924" w:rsidP="00C95924">
      <w:pPr>
        <w:pStyle w:val="Kd"/>
      </w:pPr>
      <w:r w:rsidRPr="00C95924">
        <w:t>                            &lt;div class="empty-stars-element"&gt;&lt;/div&gt;</w:t>
      </w:r>
    </w:p>
    <w:p w14:paraId="39A45C79" w14:textId="77777777" w:rsidR="00C95924" w:rsidRPr="00C95924" w:rsidRDefault="00C95924" w:rsidP="00C95924">
      <w:pPr>
        <w:pStyle w:val="Kd"/>
      </w:pPr>
      <w:r w:rsidRPr="00C95924">
        <w:t>                            &lt;div class="stars-element" style="width: &lt;?= $procento ?&gt;%"&gt;&lt;/div&gt;</w:t>
      </w:r>
    </w:p>
    <w:p w14:paraId="717C658C" w14:textId="77777777" w:rsidR="00C95924" w:rsidRPr="00C95924" w:rsidRDefault="00C95924" w:rsidP="00C95924">
      <w:pPr>
        <w:pStyle w:val="Kd"/>
      </w:pPr>
      <w:r w:rsidRPr="00C95924">
        <w:t>                        &lt;/div&gt;</w:t>
      </w:r>
    </w:p>
    <w:p w14:paraId="4C5092A9" w14:textId="77777777" w:rsidR="00C95924" w:rsidRPr="00C95924" w:rsidRDefault="00C95924" w:rsidP="00C95924">
      <w:pPr>
        <w:pStyle w:val="Kd"/>
      </w:pPr>
      <w:r w:rsidRPr="00C95924">
        <w:t>                        &lt;div class="mb-3 d-flex flex-wrap gap-2 justify-content-center"&gt;</w:t>
      </w:r>
    </w:p>
    <w:p w14:paraId="4A173F53" w14:textId="77777777" w:rsidR="00C95924" w:rsidRPr="00C95924" w:rsidRDefault="00C95924" w:rsidP="00C95924">
      <w:pPr>
        <w:pStyle w:val="Kd"/>
      </w:pPr>
      <w:r w:rsidRPr="00C95924">
        <w:t>                            &lt;span class="badge bg-primary rounded-pill"&gt;&lt;i class="ti ti-world"&gt;&lt;/i&gt;&lt;?= htmlspecialchars($kava['zeme_puvodu']) ?&gt;&lt;/span&gt;</w:t>
      </w:r>
    </w:p>
    <w:p w14:paraId="78E53C80" w14:textId="77777777" w:rsidR="00C95924" w:rsidRPr="00C95924" w:rsidRDefault="00C95924" w:rsidP="00C95924">
      <w:pPr>
        <w:pStyle w:val="Kd"/>
      </w:pPr>
      <w:r w:rsidRPr="00C95924">
        <w:t>                            &lt;span class="badge bg-success rounded-pill"&gt;&lt;i class="ti ti-leaf"&gt;&lt;/i&gt;&lt;?= htmlspecialchars($kava['odruda']) ?&gt;&lt;/span&gt;</w:t>
      </w:r>
    </w:p>
    <w:p w14:paraId="0D4EE32E" w14:textId="77777777" w:rsidR="00C95924" w:rsidRPr="00C95924" w:rsidRDefault="00C95924" w:rsidP="00C95924">
      <w:pPr>
        <w:pStyle w:val="Kd"/>
      </w:pPr>
      <w:r w:rsidRPr="00C95924">
        <w:t>                            &lt;span class="badge bg-black rounded-pill"&gt;&lt;i class="ti ti-teapot"&gt;&lt;/i&gt;&lt;?= htmlspecialchars($kava['typ']) ?&gt;&lt;/span&gt;</w:t>
      </w:r>
    </w:p>
    <w:p w14:paraId="266E05BF" w14:textId="77777777" w:rsidR="00C95924" w:rsidRPr="00C95924" w:rsidRDefault="00C95924" w:rsidP="00C95924">
      <w:pPr>
        <w:pStyle w:val="Kd"/>
      </w:pPr>
      <w:r w:rsidRPr="00C95924">
        <w:t>                        &lt;/div&gt;</w:t>
      </w:r>
    </w:p>
    <w:p w14:paraId="65DF4667" w14:textId="77777777" w:rsidR="00C95924" w:rsidRPr="00C95924" w:rsidRDefault="00C95924" w:rsidP="00C95924">
      <w:pPr>
        <w:pStyle w:val="Kd"/>
      </w:pPr>
      <w:r w:rsidRPr="00C95924">
        <w:t>                        &lt;div&gt;</w:t>
      </w:r>
    </w:p>
    <w:p w14:paraId="419CCB57" w14:textId="77777777" w:rsidR="00C95924" w:rsidRPr="00C95924" w:rsidRDefault="00C95924" w:rsidP="00C95924">
      <w:pPr>
        <w:pStyle w:val="Kd"/>
      </w:pPr>
      <w:r w:rsidRPr="00C95924">
        <w:t>                            &lt;p class="fw-medium mb-0"&gt;Pražení: &lt;?= htmlspecialchars($kava['stupen_prazeni']) ?&gt;&lt;/p&gt;</w:t>
      </w:r>
    </w:p>
    <w:p w14:paraId="37318DFD" w14:textId="77777777" w:rsidR="00C95924" w:rsidRPr="00C95924" w:rsidRDefault="00C95924" w:rsidP="00C95924">
      <w:pPr>
        <w:pStyle w:val="Kd"/>
      </w:pPr>
      <w:r w:rsidRPr="00C95924">
        <w:t>                            &lt;p class="fw-medium mb-0"&gt;Firma: &lt;?= htmlspecialchars($kava['znacka_prazirna']) ?&gt;&lt;/p&gt;</w:t>
      </w:r>
    </w:p>
    <w:p w14:paraId="03210465" w14:textId="77777777" w:rsidR="00C95924" w:rsidRPr="00C95924" w:rsidRDefault="00C95924" w:rsidP="00C95924">
      <w:pPr>
        <w:pStyle w:val="Kd"/>
      </w:pPr>
      <w:r w:rsidRPr="00C95924">
        <w:t>                            &lt;p class="fw-medium mb-0"&gt;Chuťovy profil: &lt;?= htmlspecialchars($kava['chutovy_profil']) ?&gt;&lt;/p&gt;</w:t>
      </w:r>
    </w:p>
    <w:p w14:paraId="24B2563C" w14:textId="77777777" w:rsidR="00C95924" w:rsidRPr="00C95924" w:rsidRDefault="00C95924" w:rsidP="00C95924">
      <w:pPr>
        <w:pStyle w:val="Kd"/>
      </w:pPr>
      <w:r w:rsidRPr="00C95924">
        <w:t>                        &lt;/div&gt;</w:t>
      </w:r>
    </w:p>
    <w:p w14:paraId="68A2F079" w14:textId="77777777" w:rsidR="00C95924" w:rsidRPr="00C95924" w:rsidRDefault="00C95924" w:rsidP="00C95924">
      <w:pPr>
        <w:pStyle w:val="Kd"/>
      </w:pPr>
      <w:r w:rsidRPr="00C95924">
        <w:t>                        &lt;p class="small m-0 mt-2 text-muted mt-2"&gt;Přidáno: &lt;?= htmlspecialchars(date('d.m.Y',strtotime($kava['pridano']))) ?&gt;&lt;/p&gt;</w:t>
      </w:r>
    </w:p>
    <w:p w14:paraId="4DF03709" w14:textId="77777777" w:rsidR="00C95924" w:rsidRPr="00C95924" w:rsidRDefault="00C95924" w:rsidP="00C95924">
      <w:pPr>
        <w:pStyle w:val="Kd"/>
      </w:pPr>
      <w:r w:rsidRPr="00C95924">
        <w:t>                    &lt;/div&gt;</w:t>
      </w:r>
    </w:p>
    <w:p w14:paraId="137C2F63" w14:textId="77777777" w:rsidR="00C95924" w:rsidRPr="00C95924" w:rsidRDefault="00C95924" w:rsidP="00C95924">
      <w:pPr>
        <w:pStyle w:val="Kd"/>
      </w:pPr>
      <w:r w:rsidRPr="00C95924">
        <w:t>                &lt;/div&gt;</w:t>
      </w:r>
    </w:p>
    <w:p w14:paraId="1E3297A6" w14:textId="77777777" w:rsidR="00C95924" w:rsidRPr="00C95924" w:rsidRDefault="00C95924" w:rsidP="00C95924">
      <w:pPr>
        <w:pStyle w:val="Kd"/>
      </w:pPr>
      <w:r w:rsidRPr="00C95924">
        <w:t>            &lt;/a&gt;</w:t>
      </w:r>
    </w:p>
    <w:p w14:paraId="15F07501" w14:textId="77777777" w:rsidR="00C95924" w:rsidRPr="00C95924" w:rsidRDefault="00C95924" w:rsidP="00C95924">
      <w:pPr>
        <w:pStyle w:val="Kd"/>
      </w:pPr>
      <w:r w:rsidRPr="00C95924">
        <w:t>        &lt;/div&gt;</w:t>
      </w:r>
    </w:p>
    <w:p w14:paraId="44C55598" w14:textId="77777777" w:rsidR="00C95924" w:rsidRPr="00C95924" w:rsidRDefault="00C95924" w:rsidP="00C95924">
      <w:pPr>
        <w:pStyle w:val="Kd"/>
      </w:pPr>
      <w:r w:rsidRPr="00C95924">
        <w:t>    &lt;?php endforeach; ?&gt;</w:t>
      </w:r>
    </w:p>
    <w:p w14:paraId="617184D4" w14:textId="77777777" w:rsidR="00C95924" w:rsidRPr="00C95924" w:rsidRDefault="00C95924" w:rsidP="00C95924">
      <w:pPr>
        <w:pStyle w:val="Kd"/>
      </w:pPr>
      <w:r w:rsidRPr="00C95924">
        <w:t>&lt;/div&gt;</w:t>
      </w:r>
    </w:p>
    <w:p w14:paraId="233887AB" w14:textId="04981FB0" w:rsidR="00F35F3A" w:rsidRDefault="00F35F3A" w:rsidP="00A30043">
      <w:pPr>
        <w:ind w:firstLine="0"/>
      </w:pPr>
      <w:r>
        <w:br w:type="page"/>
      </w:r>
    </w:p>
    <w:p w14:paraId="4845F906" w14:textId="097E9C9F" w:rsidR="00F35F3A" w:rsidRDefault="00A30043" w:rsidP="00A30043">
      <w:pPr>
        <w:pStyle w:val="Nadpis2"/>
      </w:pPr>
      <w:r>
        <w:lastRenderedPageBreak/>
        <w:t>Soubor „</w:t>
      </w:r>
      <w:proofErr w:type="spellStart"/>
      <w:r>
        <w:t>pridat_kava_zaznam.php</w:t>
      </w:r>
      <w:proofErr w:type="spellEnd"/>
      <w:r>
        <w:t>“</w:t>
      </w:r>
    </w:p>
    <w:p w14:paraId="3327D1C9" w14:textId="77777777" w:rsidR="00A30043" w:rsidRPr="00A30043" w:rsidRDefault="00A30043" w:rsidP="00A30043"/>
    <w:p w14:paraId="4886D660" w14:textId="044202D5" w:rsidR="00FF753E" w:rsidRDefault="00FF753E" w:rsidP="00FF753E">
      <w:pPr>
        <w:pStyle w:val="Nadpis1"/>
        <w:numPr>
          <w:ilvl w:val="0"/>
          <w:numId w:val="0"/>
        </w:numPr>
        <w:ind w:left="357"/>
      </w:pPr>
      <w:bookmarkStart w:id="14" w:name="_Toc168359232"/>
      <w:r>
        <w:t>Závěr</w:t>
      </w:r>
      <w:bookmarkEnd w:id="14"/>
    </w:p>
    <w:p w14:paraId="2441B018" w14:textId="77777777" w:rsidR="00412C7E" w:rsidRDefault="00412C7E" w:rsidP="007007A3"/>
    <w:p w14:paraId="778A2A21" w14:textId="5D5BD813" w:rsidR="00040D0D" w:rsidRPr="00A57AA5" w:rsidRDefault="00040D0D" w:rsidP="007007A3">
      <w:pPr>
        <w:sectPr w:rsidR="00040D0D" w:rsidRPr="00A57AA5" w:rsidSect="00EB3EB3">
          <w:footerReference w:type="default" r:id="rId17"/>
          <w:headerReference w:type="first" r:id="rId18"/>
          <w:footerReference w:type="first" r:id="rId19"/>
          <w:pgSz w:w="11906" w:h="16838" w:code="9"/>
          <w:pgMar w:top="1418" w:right="1134" w:bottom="1418" w:left="1985" w:header="709" w:footer="709" w:gutter="0"/>
          <w:cols w:space="708"/>
          <w:docGrid w:linePitch="360"/>
        </w:sectPr>
      </w:pPr>
    </w:p>
    <w:p w14:paraId="3FA7A41E" w14:textId="77777777" w:rsidR="005B6F8A" w:rsidRPr="00A57AA5" w:rsidRDefault="005B6F8A" w:rsidP="007A51E9">
      <w:pPr>
        <w:pStyle w:val="Nadpis1"/>
        <w:numPr>
          <w:ilvl w:val="0"/>
          <w:numId w:val="0"/>
        </w:numPr>
        <w:ind w:left="1140" w:hanging="432"/>
        <w:rPr>
          <w:rFonts w:eastAsiaTheme="minorHAnsi"/>
          <w:lang w:eastAsia="en-US"/>
        </w:rPr>
      </w:pPr>
      <w:bookmarkStart w:id="15" w:name="_Toc168359233"/>
      <w:r w:rsidRPr="00A57AA5">
        <w:rPr>
          <w:rFonts w:eastAsiaTheme="minorHAnsi"/>
          <w:lang w:eastAsia="en-US"/>
        </w:rPr>
        <w:lastRenderedPageBreak/>
        <w:t xml:space="preserve">Seznam </w:t>
      </w:r>
      <w:r w:rsidR="0017396D" w:rsidRPr="00A57AA5">
        <w:rPr>
          <w:rFonts w:eastAsiaTheme="minorHAnsi"/>
          <w:lang w:eastAsia="en-US"/>
        </w:rPr>
        <w:t>obrázků</w:t>
      </w:r>
      <w:bookmarkEnd w:id="15"/>
    </w:p>
    <w:p w14:paraId="2587C218" w14:textId="186E3E4C" w:rsidR="007C3C5E" w:rsidRPr="00A57AA5" w:rsidRDefault="007C3C5E" w:rsidP="008C587D">
      <w:pPr>
        <w:pStyle w:val="Seznamobrzk"/>
        <w:tabs>
          <w:tab w:val="right" w:leader="dot" w:pos="8777"/>
        </w:tabs>
        <w:ind w:firstLine="0"/>
        <w:rPr>
          <w:rFonts w:eastAsiaTheme="minorHAnsi"/>
          <w:lang w:eastAsia="en-US"/>
        </w:rPr>
      </w:pPr>
    </w:p>
    <w:p w14:paraId="77C62150" w14:textId="77777777" w:rsidR="0089680E" w:rsidRPr="00A57AA5" w:rsidRDefault="0089680E" w:rsidP="007A51E9">
      <w:pPr>
        <w:pStyle w:val="Nadpis1"/>
        <w:numPr>
          <w:ilvl w:val="0"/>
          <w:numId w:val="0"/>
        </w:numPr>
        <w:ind w:left="1140" w:hanging="432"/>
        <w:rPr>
          <w:rFonts w:eastAsiaTheme="minorHAnsi"/>
          <w:lang w:eastAsia="en-US"/>
        </w:rPr>
      </w:pPr>
      <w:bookmarkStart w:id="16" w:name="_Toc168359234"/>
      <w:r w:rsidRPr="00A57AA5">
        <w:rPr>
          <w:rFonts w:eastAsiaTheme="minorHAnsi"/>
          <w:lang w:eastAsia="en-US"/>
        </w:rPr>
        <w:t>Seznam použitého softwaru</w:t>
      </w:r>
      <w:bookmarkEnd w:id="16"/>
      <w:r w:rsidRPr="00A57AA5">
        <w:rPr>
          <w:rFonts w:eastAsiaTheme="minorHAnsi"/>
          <w:lang w:eastAsia="en-US"/>
        </w:rPr>
        <w:t xml:space="preserve"> </w:t>
      </w:r>
    </w:p>
    <w:p w14:paraId="2369498F" w14:textId="77777777" w:rsidR="002F2F4E" w:rsidRDefault="002F2F4E" w:rsidP="002F2F4E">
      <w:pPr>
        <w:pStyle w:val="Zkladnronkovprc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Microsoft </w:t>
      </w:r>
      <w:proofErr w:type="spellStart"/>
      <w:r>
        <w:rPr>
          <w:rFonts w:eastAsiaTheme="minorHAnsi"/>
          <w:lang w:eastAsia="en-US"/>
        </w:rPr>
        <w:t>Visual</w:t>
      </w:r>
      <w:proofErr w:type="spellEnd"/>
      <w:r>
        <w:rPr>
          <w:rFonts w:eastAsiaTheme="minorHAnsi"/>
          <w:lang w:eastAsia="en-US"/>
        </w:rPr>
        <w:t xml:space="preserve"> Studio </w:t>
      </w:r>
      <w:proofErr w:type="spellStart"/>
      <w:r>
        <w:rPr>
          <w:rFonts w:eastAsiaTheme="minorHAnsi"/>
          <w:lang w:eastAsia="en-US"/>
        </w:rPr>
        <w:t>Code</w:t>
      </w:r>
      <w:proofErr w:type="spellEnd"/>
    </w:p>
    <w:p w14:paraId="35F6474A" w14:textId="5896DC30" w:rsidR="00956A00" w:rsidRDefault="002F2F4E" w:rsidP="002F2F4E">
      <w:pPr>
        <w:pStyle w:val="Zkladnronkovprc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Microsoft Windows 10</w:t>
      </w:r>
    </w:p>
    <w:p w14:paraId="15CE9519" w14:textId="77777777" w:rsidR="005B6F8A" w:rsidRDefault="005B6F8A" w:rsidP="007A51E9">
      <w:pPr>
        <w:pStyle w:val="Nadpis1"/>
        <w:numPr>
          <w:ilvl w:val="0"/>
          <w:numId w:val="0"/>
        </w:numPr>
        <w:ind w:left="1140" w:hanging="432"/>
        <w:rPr>
          <w:rFonts w:eastAsiaTheme="minorHAnsi"/>
          <w:lang w:eastAsia="en-US"/>
        </w:rPr>
      </w:pPr>
      <w:bookmarkStart w:id="17" w:name="_Toc168359235"/>
      <w:r w:rsidRPr="00A57AA5">
        <w:rPr>
          <w:rFonts w:eastAsiaTheme="minorHAnsi"/>
          <w:lang w:eastAsia="en-US"/>
        </w:rPr>
        <w:t>Seznam použitých odborných výrazů</w:t>
      </w:r>
      <w:bookmarkEnd w:id="17"/>
    </w:p>
    <w:p w14:paraId="313A99EE" w14:textId="77777777" w:rsidR="00F16BF4" w:rsidRPr="00A57AA5" w:rsidRDefault="00F16BF4" w:rsidP="007007A3">
      <w:pPr>
        <w:rPr>
          <w:rFonts w:eastAsiaTheme="minorHAnsi"/>
          <w:lang w:eastAsia="en-US"/>
        </w:rPr>
      </w:pPr>
    </w:p>
    <w:sectPr w:rsidR="00F16BF4" w:rsidRPr="00A57AA5" w:rsidSect="000632DD">
      <w:pgSz w:w="11906" w:h="16838" w:code="9"/>
      <w:pgMar w:top="1418" w:right="1134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58F24" w14:textId="77777777" w:rsidR="00FF55F4" w:rsidRDefault="00FF55F4" w:rsidP="007007A3">
      <w:r>
        <w:separator/>
      </w:r>
    </w:p>
    <w:p w14:paraId="71612BC5" w14:textId="77777777" w:rsidR="00FF55F4" w:rsidRDefault="00FF55F4" w:rsidP="007007A3"/>
    <w:p w14:paraId="37D920A6" w14:textId="77777777" w:rsidR="00FF55F4" w:rsidRDefault="00FF55F4" w:rsidP="007007A3"/>
  </w:endnote>
  <w:endnote w:type="continuationSeparator" w:id="0">
    <w:p w14:paraId="16521C91" w14:textId="77777777" w:rsidR="00FF55F4" w:rsidRDefault="00FF55F4" w:rsidP="007007A3">
      <w:r>
        <w:continuationSeparator/>
      </w:r>
    </w:p>
    <w:p w14:paraId="671EA04B" w14:textId="77777777" w:rsidR="00FF55F4" w:rsidRDefault="00FF55F4" w:rsidP="007007A3"/>
    <w:p w14:paraId="1CF8513D" w14:textId="77777777" w:rsidR="00FF55F4" w:rsidRDefault="00FF55F4" w:rsidP="007007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scadia Mono">
    <w:panose1 w:val="020B0609020000020004"/>
    <w:charset w:val="EE"/>
    <w:family w:val="modern"/>
    <w:pitch w:val="fixed"/>
    <w:sig w:usb0="A1002AFF" w:usb1="4000F9FB" w:usb2="0004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C3B" w14:textId="77777777" w:rsidR="00BB2F6B" w:rsidRDefault="00BB2F6B" w:rsidP="007007A3">
    <w:pPr>
      <w:pStyle w:val="Zpat"/>
    </w:pPr>
  </w:p>
  <w:p w14:paraId="6048D7D7" w14:textId="77777777" w:rsidR="00BB2F6B" w:rsidRDefault="00BB2F6B" w:rsidP="007007A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9596099"/>
      <w:docPartObj>
        <w:docPartGallery w:val="Page Numbers (Bottom of Page)"/>
        <w:docPartUnique/>
      </w:docPartObj>
    </w:sdtPr>
    <w:sdtContent>
      <w:p w14:paraId="3916395F" w14:textId="187E81DB" w:rsidR="00072FB1" w:rsidRDefault="00072FB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A80AC1" w14:textId="77777777" w:rsidR="00072FB1" w:rsidRDefault="00072FB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5433782"/>
      <w:docPartObj>
        <w:docPartGallery w:val="Page Numbers (Bottom of Page)"/>
        <w:docPartUnique/>
      </w:docPartObj>
    </w:sdtPr>
    <w:sdtContent>
      <w:p w14:paraId="76A45226" w14:textId="296E8F0F" w:rsidR="00EB3EB3" w:rsidRDefault="00EB3EB3" w:rsidP="00EB3EB3">
        <w:pPr>
          <w:pStyle w:val="Zpat"/>
          <w:tabs>
            <w:tab w:val="clear" w:pos="4536"/>
            <w:tab w:val="right" w:pos="3969"/>
          </w:tabs>
          <w:ind w:right="169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68F3FA" w14:textId="668425A0" w:rsidR="00BB2F6B" w:rsidRDefault="00BB2F6B" w:rsidP="00EB3EB3">
    <w:pPr>
      <w:pStyle w:val="Zpat"/>
      <w:tabs>
        <w:tab w:val="clear" w:pos="4536"/>
        <w:tab w:val="clear" w:pos="9072"/>
        <w:tab w:val="center" w:pos="3969"/>
      </w:tabs>
      <w:ind w:left="-1418" w:firstLine="14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2450922"/>
      <w:docPartObj>
        <w:docPartGallery w:val="Page Numbers (Bottom of Page)"/>
        <w:docPartUnique/>
      </w:docPartObj>
    </w:sdtPr>
    <w:sdtContent>
      <w:p w14:paraId="79B2D7CD" w14:textId="0579BD6C" w:rsidR="000C5489" w:rsidRDefault="000C5489" w:rsidP="007058D0">
        <w:pPr>
          <w:pStyle w:val="Zpat"/>
          <w:tabs>
            <w:tab w:val="clear" w:pos="4536"/>
            <w:tab w:val="clear" w:pos="9072"/>
            <w:tab w:val="right" w:pos="3969"/>
          </w:tabs>
          <w:ind w:right="1699" w:firstLine="70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BB2C77" w14:textId="05834153" w:rsidR="00072FB1" w:rsidRDefault="00072FB1" w:rsidP="007058D0">
    <w:pPr>
      <w:ind w:right="-851" w:firstLine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BE4DF" w14:textId="77777777" w:rsidR="00FF55F4" w:rsidRDefault="00FF55F4" w:rsidP="007007A3">
      <w:r>
        <w:separator/>
      </w:r>
    </w:p>
    <w:p w14:paraId="6008279C" w14:textId="77777777" w:rsidR="00FF55F4" w:rsidRDefault="00FF55F4" w:rsidP="007007A3"/>
    <w:p w14:paraId="33E47B64" w14:textId="77777777" w:rsidR="00FF55F4" w:rsidRDefault="00FF55F4" w:rsidP="007007A3"/>
  </w:footnote>
  <w:footnote w:type="continuationSeparator" w:id="0">
    <w:p w14:paraId="4727BFCE" w14:textId="77777777" w:rsidR="00FF55F4" w:rsidRDefault="00FF55F4" w:rsidP="007007A3">
      <w:r>
        <w:continuationSeparator/>
      </w:r>
    </w:p>
    <w:p w14:paraId="5AF60A5D" w14:textId="77777777" w:rsidR="00FF55F4" w:rsidRDefault="00FF55F4" w:rsidP="007007A3"/>
    <w:p w14:paraId="2BF88B65" w14:textId="77777777" w:rsidR="00FF55F4" w:rsidRDefault="00FF55F4" w:rsidP="007007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44791" w14:textId="77777777" w:rsidR="005B6F8A" w:rsidRDefault="005B6F8A" w:rsidP="007007A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F0263"/>
    <w:multiLevelType w:val="multilevel"/>
    <w:tmpl w:val="CF522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5E7AFE"/>
    <w:multiLevelType w:val="hybridMultilevel"/>
    <w:tmpl w:val="2EA838E2"/>
    <w:lvl w:ilvl="0" w:tplc="F2EABAF8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F2B1222"/>
    <w:multiLevelType w:val="hybridMultilevel"/>
    <w:tmpl w:val="3020ACFA"/>
    <w:lvl w:ilvl="0" w:tplc="04050001">
      <w:start w:val="1"/>
      <w:numFmt w:val="bullet"/>
      <w:lvlText w:val=""/>
      <w:lvlJc w:val="left"/>
      <w:pPr>
        <w:ind w:left="1414" w:hanging="705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93500"/>
    <w:multiLevelType w:val="hybridMultilevel"/>
    <w:tmpl w:val="ED988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C05CC"/>
    <w:multiLevelType w:val="hybridMultilevel"/>
    <w:tmpl w:val="3EAA6F0A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9452911"/>
    <w:multiLevelType w:val="multilevel"/>
    <w:tmpl w:val="D6CE3D8E"/>
    <w:styleLink w:val="CurrentList3"/>
    <w:lvl w:ilvl="0">
      <w:start w:val="1"/>
      <w:numFmt w:val="decimal"/>
      <w:lvlText w:val="%1."/>
      <w:lvlJc w:val="left"/>
      <w:pPr>
        <w:ind w:left="114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decimal"/>
      <w:lvlText w:val="%5%1.%2."/>
      <w:lvlJc w:val="left"/>
      <w:pPr>
        <w:ind w:left="171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" w:hanging="1584"/>
      </w:pPr>
      <w:rPr>
        <w:rFonts w:hint="default"/>
      </w:rPr>
    </w:lvl>
  </w:abstractNum>
  <w:abstractNum w:abstractNumId="6" w15:restartNumberingAfterBreak="0">
    <w:nsid w:val="1C08242F"/>
    <w:multiLevelType w:val="hybridMultilevel"/>
    <w:tmpl w:val="B174601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2F1CCC"/>
    <w:multiLevelType w:val="hybridMultilevel"/>
    <w:tmpl w:val="D2244314"/>
    <w:lvl w:ilvl="0" w:tplc="F2EABAF8">
      <w:numFmt w:val="bullet"/>
      <w:lvlText w:val="•"/>
      <w:lvlJc w:val="left"/>
      <w:pPr>
        <w:ind w:left="2123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F540E3B"/>
    <w:multiLevelType w:val="hybridMultilevel"/>
    <w:tmpl w:val="8D8A92D4"/>
    <w:lvl w:ilvl="0" w:tplc="3CD2CF4E">
      <w:numFmt w:val="bullet"/>
      <w:lvlText w:val="•"/>
      <w:lvlJc w:val="left"/>
      <w:pPr>
        <w:ind w:left="1421" w:hanging="57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E012897"/>
    <w:multiLevelType w:val="hybridMultilevel"/>
    <w:tmpl w:val="3B44F6D8"/>
    <w:lvl w:ilvl="0" w:tplc="F2EABAF8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39F054E"/>
    <w:multiLevelType w:val="hybridMultilevel"/>
    <w:tmpl w:val="830CE4FA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A4A5974"/>
    <w:multiLevelType w:val="hybridMultilevel"/>
    <w:tmpl w:val="19C4F442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66E2F7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7CB7420"/>
    <w:multiLevelType w:val="hybridMultilevel"/>
    <w:tmpl w:val="978669E2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4B6477B7"/>
    <w:multiLevelType w:val="multilevel"/>
    <w:tmpl w:val="C90EC9CC"/>
    <w:lvl w:ilvl="0">
      <w:start w:val="1"/>
      <w:numFmt w:val="decimal"/>
      <w:pStyle w:val="Nadpis1"/>
      <w:lvlText w:val="%1."/>
      <w:lvlJc w:val="left"/>
      <w:pPr>
        <w:ind w:left="1140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1284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716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860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2004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2292" w:hanging="1584"/>
      </w:pPr>
      <w:rPr>
        <w:rFonts w:hint="default"/>
      </w:rPr>
    </w:lvl>
  </w:abstractNum>
  <w:abstractNum w:abstractNumId="15" w15:restartNumberingAfterBreak="0">
    <w:nsid w:val="4E5B3A92"/>
    <w:multiLevelType w:val="multilevel"/>
    <w:tmpl w:val="D43A47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6" w15:restartNumberingAfterBreak="0">
    <w:nsid w:val="4F651F9B"/>
    <w:multiLevelType w:val="hybridMultilevel"/>
    <w:tmpl w:val="75862F7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0DE6960"/>
    <w:multiLevelType w:val="hybridMultilevel"/>
    <w:tmpl w:val="CBB21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F0B44"/>
    <w:multiLevelType w:val="hybridMultilevel"/>
    <w:tmpl w:val="DEECB3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C54E56"/>
    <w:multiLevelType w:val="hybridMultilevel"/>
    <w:tmpl w:val="FA761A9C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730D1628"/>
    <w:multiLevelType w:val="multilevel"/>
    <w:tmpl w:val="16960212"/>
    <w:styleLink w:val="CurrentList4"/>
    <w:lvl w:ilvl="0">
      <w:start w:val="1"/>
      <w:numFmt w:val="decimal"/>
      <w:lvlText w:val="%1."/>
      <w:lvlJc w:val="left"/>
      <w:pPr>
        <w:ind w:left="114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171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" w:hanging="1584"/>
      </w:pPr>
      <w:rPr>
        <w:rFonts w:hint="default"/>
      </w:rPr>
    </w:lvl>
  </w:abstractNum>
  <w:abstractNum w:abstractNumId="21" w15:restartNumberingAfterBreak="0">
    <w:nsid w:val="76A01DCB"/>
    <w:multiLevelType w:val="hybridMultilevel"/>
    <w:tmpl w:val="4CB4F10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8773E1A"/>
    <w:multiLevelType w:val="multilevel"/>
    <w:tmpl w:val="D23A9CE2"/>
    <w:styleLink w:val="CurrentList1"/>
    <w:lvl w:ilvl="0">
      <w:start w:val="1"/>
      <w:numFmt w:val="decimal"/>
      <w:lvlText w:val="%1."/>
      <w:lvlJc w:val="left"/>
      <w:pPr>
        <w:ind w:left="114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" w:hanging="1584"/>
      </w:pPr>
      <w:rPr>
        <w:rFonts w:hint="default"/>
      </w:rPr>
    </w:lvl>
  </w:abstractNum>
  <w:abstractNum w:abstractNumId="23" w15:restartNumberingAfterBreak="0">
    <w:nsid w:val="792845D8"/>
    <w:multiLevelType w:val="hybridMultilevel"/>
    <w:tmpl w:val="7950845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A5968EB"/>
    <w:multiLevelType w:val="multilevel"/>
    <w:tmpl w:val="70FA9936"/>
    <w:styleLink w:val="CurrentList2"/>
    <w:lvl w:ilvl="0">
      <w:start w:val="1"/>
      <w:numFmt w:val="decimal"/>
      <w:lvlText w:val="%1."/>
      <w:lvlJc w:val="left"/>
      <w:pPr>
        <w:ind w:left="114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decimal"/>
      <w:lvlText w:val="%1.%2."/>
      <w:lvlJc w:val="left"/>
      <w:pPr>
        <w:ind w:left="171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" w:hanging="1584"/>
      </w:pPr>
      <w:rPr>
        <w:rFonts w:hint="default"/>
      </w:rPr>
    </w:lvl>
  </w:abstractNum>
  <w:num w:numId="1" w16cid:durableId="1420708980">
    <w:abstractNumId w:val="0"/>
  </w:num>
  <w:num w:numId="2" w16cid:durableId="739639977">
    <w:abstractNumId w:val="10"/>
  </w:num>
  <w:num w:numId="3" w16cid:durableId="296375671">
    <w:abstractNumId w:val="19"/>
  </w:num>
  <w:num w:numId="4" w16cid:durableId="1513453173">
    <w:abstractNumId w:val="13"/>
  </w:num>
  <w:num w:numId="5" w16cid:durableId="1051344888">
    <w:abstractNumId w:val="12"/>
  </w:num>
  <w:num w:numId="6" w16cid:durableId="436027090">
    <w:abstractNumId w:val="14"/>
  </w:num>
  <w:num w:numId="7" w16cid:durableId="981733920">
    <w:abstractNumId w:val="22"/>
  </w:num>
  <w:num w:numId="8" w16cid:durableId="1189760933">
    <w:abstractNumId w:val="24"/>
  </w:num>
  <w:num w:numId="9" w16cid:durableId="877816998">
    <w:abstractNumId w:val="5"/>
  </w:num>
  <w:num w:numId="10" w16cid:durableId="991257033">
    <w:abstractNumId w:val="20"/>
  </w:num>
  <w:num w:numId="11" w16cid:durableId="9527893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625094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6373769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613016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6589665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575559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07525430">
    <w:abstractNumId w:val="3"/>
  </w:num>
  <w:num w:numId="18" w16cid:durableId="1738743853">
    <w:abstractNumId w:val="4"/>
  </w:num>
  <w:num w:numId="19" w16cid:durableId="858540577">
    <w:abstractNumId w:val="15"/>
  </w:num>
  <w:num w:numId="20" w16cid:durableId="956838126">
    <w:abstractNumId w:val="18"/>
  </w:num>
  <w:num w:numId="21" w16cid:durableId="188182900">
    <w:abstractNumId w:val="16"/>
  </w:num>
  <w:num w:numId="22" w16cid:durableId="1692874217">
    <w:abstractNumId w:val="9"/>
  </w:num>
  <w:num w:numId="23" w16cid:durableId="1942177146">
    <w:abstractNumId w:val="2"/>
  </w:num>
  <w:num w:numId="24" w16cid:durableId="1758987362">
    <w:abstractNumId w:val="17"/>
  </w:num>
  <w:num w:numId="25" w16cid:durableId="1889875568">
    <w:abstractNumId w:val="7"/>
  </w:num>
  <w:num w:numId="26" w16cid:durableId="979185566">
    <w:abstractNumId w:val="23"/>
  </w:num>
  <w:num w:numId="27" w16cid:durableId="1692412533">
    <w:abstractNumId w:val="1"/>
  </w:num>
  <w:num w:numId="28" w16cid:durableId="1741708918">
    <w:abstractNumId w:val="6"/>
  </w:num>
  <w:num w:numId="29" w16cid:durableId="440884961">
    <w:abstractNumId w:val="11"/>
  </w:num>
  <w:num w:numId="30" w16cid:durableId="2093702163">
    <w:abstractNumId w:val="8"/>
  </w:num>
  <w:num w:numId="31" w16cid:durableId="71547507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90B"/>
    <w:rsid w:val="00005F05"/>
    <w:rsid w:val="00012E23"/>
    <w:rsid w:val="00033748"/>
    <w:rsid w:val="00040D0D"/>
    <w:rsid w:val="000551F2"/>
    <w:rsid w:val="00063059"/>
    <w:rsid w:val="000632DD"/>
    <w:rsid w:val="00065112"/>
    <w:rsid w:val="00070A7E"/>
    <w:rsid w:val="000721DE"/>
    <w:rsid w:val="00072FB1"/>
    <w:rsid w:val="000812F3"/>
    <w:rsid w:val="000868A7"/>
    <w:rsid w:val="000A0704"/>
    <w:rsid w:val="000A2A07"/>
    <w:rsid w:val="000A3234"/>
    <w:rsid w:val="000C13C9"/>
    <w:rsid w:val="000C5489"/>
    <w:rsid w:val="000E67D1"/>
    <w:rsid w:val="000F5F0A"/>
    <w:rsid w:val="000F7A3E"/>
    <w:rsid w:val="00117FCE"/>
    <w:rsid w:val="0016326D"/>
    <w:rsid w:val="0017396D"/>
    <w:rsid w:val="001851CE"/>
    <w:rsid w:val="00186EE1"/>
    <w:rsid w:val="001942B0"/>
    <w:rsid w:val="0019486E"/>
    <w:rsid w:val="00196FA7"/>
    <w:rsid w:val="001A115E"/>
    <w:rsid w:val="001A2164"/>
    <w:rsid w:val="001B1726"/>
    <w:rsid w:val="001C37E8"/>
    <w:rsid w:val="001C6C84"/>
    <w:rsid w:val="001D34D1"/>
    <w:rsid w:val="001F11FF"/>
    <w:rsid w:val="00210A57"/>
    <w:rsid w:val="00210AA8"/>
    <w:rsid w:val="002446A6"/>
    <w:rsid w:val="00251C42"/>
    <w:rsid w:val="00256747"/>
    <w:rsid w:val="00260DB9"/>
    <w:rsid w:val="00261503"/>
    <w:rsid w:val="00262A1A"/>
    <w:rsid w:val="00274545"/>
    <w:rsid w:val="00277A72"/>
    <w:rsid w:val="002814D7"/>
    <w:rsid w:val="0028595A"/>
    <w:rsid w:val="00290B66"/>
    <w:rsid w:val="00295112"/>
    <w:rsid w:val="002C04B7"/>
    <w:rsid w:val="002D1BB4"/>
    <w:rsid w:val="002D24D2"/>
    <w:rsid w:val="002D56FE"/>
    <w:rsid w:val="002F2F4E"/>
    <w:rsid w:val="002F4D98"/>
    <w:rsid w:val="00300920"/>
    <w:rsid w:val="00302BBE"/>
    <w:rsid w:val="00310452"/>
    <w:rsid w:val="00311DE0"/>
    <w:rsid w:val="003177BF"/>
    <w:rsid w:val="003247A1"/>
    <w:rsid w:val="00326D50"/>
    <w:rsid w:val="003278B0"/>
    <w:rsid w:val="003452EC"/>
    <w:rsid w:val="00357CBB"/>
    <w:rsid w:val="00365973"/>
    <w:rsid w:val="003B3F67"/>
    <w:rsid w:val="003D19E7"/>
    <w:rsid w:val="003D6691"/>
    <w:rsid w:val="00405E07"/>
    <w:rsid w:val="00406E5C"/>
    <w:rsid w:val="0041142C"/>
    <w:rsid w:val="00412C7E"/>
    <w:rsid w:val="0042407E"/>
    <w:rsid w:val="00442E26"/>
    <w:rsid w:val="004526B3"/>
    <w:rsid w:val="00456F1D"/>
    <w:rsid w:val="004816E4"/>
    <w:rsid w:val="004F51FC"/>
    <w:rsid w:val="0050763E"/>
    <w:rsid w:val="00511EB4"/>
    <w:rsid w:val="005357AB"/>
    <w:rsid w:val="00552E50"/>
    <w:rsid w:val="00553EDB"/>
    <w:rsid w:val="00591BAC"/>
    <w:rsid w:val="005949D4"/>
    <w:rsid w:val="00594FDF"/>
    <w:rsid w:val="00597090"/>
    <w:rsid w:val="005A564B"/>
    <w:rsid w:val="005B5F3C"/>
    <w:rsid w:val="005B6F8A"/>
    <w:rsid w:val="005C0B48"/>
    <w:rsid w:val="005D2F2D"/>
    <w:rsid w:val="005D4C3C"/>
    <w:rsid w:val="006146CE"/>
    <w:rsid w:val="0061515F"/>
    <w:rsid w:val="006440C5"/>
    <w:rsid w:val="006458D7"/>
    <w:rsid w:val="006502A3"/>
    <w:rsid w:val="006763F5"/>
    <w:rsid w:val="006A4CE0"/>
    <w:rsid w:val="006B18A4"/>
    <w:rsid w:val="006D684B"/>
    <w:rsid w:val="006E13E4"/>
    <w:rsid w:val="006E4D8A"/>
    <w:rsid w:val="006F5F7A"/>
    <w:rsid w:val="006F6053"/>
    <w:rsid w:val="006F747B"/>
    <w:rsid w:val="007007A3"/>
    <w:rsid w:val="007058D0"/>
    <w:rsid w:val="00710E96"/>
    <w:rsid w:val="0071338E"/>
    <w:rsid w:val="00724CA4"/>
    <w:rsid w:val="007444BA"/>
    <w:rsid w:val="00750710"/>
    <w:rsid w:val="00755B5C"/>
    <w:rsid w:val="007A086F"/>
    <w:rsid w:val="007A51E9"/>
    <w:rsid w:val="007A79BD"/>
    <w:rsid w:val="007C3C5E"/>
    <w:rsid w:val="007C70EA"/>
    <w:rsid w:val="007C7A64"/>
    <w:rsid w:val="007C7FF9"/>
    <w:rsid w:val="007D2BAA"/>
    <w:rsid w:val="007D65E3"/>
    <w:rsid w:val="007F51FC"/>
    <w:rsid w:val="00802EA2"/>
    <w:rsid w:val="008039A0"/>
    <w:rsid w:val="00810503"/>
    <w:rsid w:val="00867CC2"/>
    <w:rsid w:val="008702B9"/>
    <w:rsid w:val="008768E1"/>
    <w:rsid w:val="00894BD8"/>
    <w:rsid w:val="00895CEC"/>
    <w:rsid w:val="0089680E"/>
    <w:rsid w:val="008C587D"/>
    <w:rsid w:val="008D024B"/>
    <w:rsid w:val="008D5116"/>
    <w:rsid w:val="00956A00"/>
    <w:rsid w:val="009660A0"/>
    <w:rsid w:val="009704CE"/>
    <w:rsid w:val="00994C72"/>
    <w:rsid w:val="0099776A"/>
    <w:rsid w:val="009D179D"/>
    <w:rsid w:val="00A02A30"/>
    <w:rsid w:val="00A12530"/>
    <w:rsid w:val="00A14D06"/>
    <w:rsid w:val="00A30043"/>
    <w:rsid w:val="00A57AA5"/>
    <w:rsid w:val="00A64976"/>
    <w:rsid w:val="00A64BE3"/>
    <w:rsid w:val="00A8095A"/>
    <w:rsid w:val="00A8230F"/>
    <w:rsid w:val="00A82936"/>
    <w:rsid w:val="00AE3A01"/>
    <w:rsid w:val="00AE63B2"/>
    <w:rsid w:val="00AF272E"/>
    <w:rsid w:val="00B055ED"/>
    <w:rsid w:val="00B32667"/>
    <w:rsid w:val="00B51500"/>
    <w:rsid w:val="00B5189A"/>
    <w:rsid w:val="00B626EE"/>
    <w:rsid w:val="00B64C91"/>
    <w:rsid w:val="00B77528"/>
    <w:rsid w:val="00B96967"/>
    <w:rsid w:val="00B974A1"/>
    <w:rsid w:val="00BA615C"/>
    <w:rsid w:val="00BB2F6B"/>
    <w:rsid w:val="00BB7C8D"/>
    <w:rsid w:val="00BC094E"/>
    <w:rsid w:val="00BD3E65"/>
    <w:rsid w:val="00BF1985"/>
    <w:rsid w:val="00BF2381"/>
    <w:rsid w:val="00BF7EDA"/>
    <w:rsid w:val="00C33673"/>
    <w:rsid w:val="00C3571F"/>
    <w:rsid w:val="00C518EC"/>
    <w:rsid w:val="00C602E6"/>
    <w:rsid w:val="00C63CCD"/>
    <w:rsid w:val="00C672BD"/>
    <w:rsid w:val="00C710C2"/>
    <w:rsid w:val="00C9381A"/>
    <w:rsid w:val="00C95924"/>
    <w:rsid w:val="00C96E41"/>
    <w:rsid w:val="00CA0A44"/>
    <w:rsid w:val="00CA7A0A"/>
    <w:rsid w:val="00CB3556"/>
    <w:rsid w:val="00CC08EE"/>
    <w:rsid w:val="00CC2A3C"/>
    <w:rsid w:val="00CC4584"/>
    <w:rsid w:val="00CD0CDA"/>
    <w:rsid w:val="00CD76C4"/>
    <w:rsid w:val="00CF3CED"/>
    <w:rsid w:val="00CF6B9D"/>
    <w:rsid w:val="00D07D34"/>
    <w:rsid w:val="00D1058E"/>
    <w:rsid w:val="00D2107D"/>
    <w:rsid w:val="00D42487"/>
    <w:rsid w:val="00D4525D"/>
    <w:rsid w:val="00D51430"/>
    <w:rsid w:val="00D51B60"/>
    <w:rsid w:val="00D52E94"/>
    <w:rsid w:val="00D56955"/>
    <w:rsid w:val="00D736E7"/>
    <w:rsid w:val="00D92386"/>
    <w:rsid w:val="00D95F97"/>
    <w:rsid w:val="00DA378C"/>
    <w:rsid w:val="00DE010B"/>
    <w:rsid w:val="00DE62A3"/>
    <w:rsid w:val="00DE79E3"/>
    <w:rsid w:val="00E019DA"/>
    <w:rsid w:val="00E132F7"/>
    <w:rsid w:val="00E13427"/>
    <w:rsid w:val="00E13F2E"/>
    <w:rsid w:val="00E228A6"/>
    <w:rsid w:val="00E250CC"/>
    <w:rsid w:val="00E435FA"/>
    <w:rsid w:val="00E64796"/>
    <w:rsid w:val="00E70367"/>
    <w:rsid w:val="00E90FD5"/>
    <w:rsid w:val="00E92AED"/>
    <w:rsid w:val="00E933FE"/>
    <w:rsid w:val="00E9706D"/>
    <w:rsid w:val="00EB3EB3"/>
    <w:rsid w:val="00EB3F19"/>
    <w:rsid w:val="00EB74EF"/>
    <w:rsid w:val="00EC2CF0"/>
    <w:rsid w:val="00ED64C8"/>
    <w:rsid w:val="00F034F3"/>
    <w:rsid w:val="00F04E12"/>
    <w:rsid w:val="00F16BF4"/>
    <w:rsid w:val="00F2666E"/>
    <w:rsid w:val="00F27B0A"/>
    <w:rsid w:val="00F35F3A"/>
    <w:rsid w:val="00F4190B"/>
    <w:rsid w:val="00F419EC"/>
    <w:rsid w:val="00F7792F"/>
    <w:rsid w:val="00F938C6"/>
    <w:rsid w:val="00FA1020"/>
    <w:rsid w:val="00FB09EC"/>
    <w:rsid w:val="00FB2092"/>
    <w:rsid w:val="00FE16BF"/>
    <w:rsid w:val="00FE4893"/>
    <w:rsid w:val="00FF0651"/>
    <w:rsid w:val="00FF55F4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9AD70"/>
  <w15:docId w15:val="{2F9CB7FE-EF51-44C4-A36A-99CCB587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584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F2F4E"/>
    <w:pPr>
      <w:keepNext/>
      <w:keepLines/>
      <w:numPr>
        <w:numId w:val="6"/>
      </w:numPr>
      <w:spacing w:before="240" w:after="360"/>
      <w:ind w:left="425" w:hanging="425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2F4E"/>
    <w:pPr>
      <w:keepNext/>
      <w:keepLines/>
      <w:numPr>
        <w:ilvl w:val="1"/>
        <w:numId w:val="6"/>
      </w:numPr>
      <w:spacing w:before="40" w:after="320"/>
      <w:ind w:left="992" w:hanging="635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F2F4E"/>
    <w:pPr>
      <w:keepNext/>
      <w:keepLines/>
      <w:numPr>
        <w:ilvl w:val="2"/>
        <w:numId w:val="6"/>
      </w:numPr>
      <w:spacing w:before="240" w:after="360"/>
      <w:ind w:left="1559" w:hanging="839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65973"/>
    <w:pPr>
      <w:keepNext/>
      <w:keepLines/>
      <w:numPr>
        <w:ilvl w:val="3"/>
        <w:numId w:val="6"/>
      </w:numPr>
      <w:spacing w:before="240" w:after="240"/>
      <w:ind w:left="1571" w:hanging="862"/>
      <w:contextualSpacing/>
      <w:outlineLvl w:val="3"/>
    </w:pPr>
    <w:rPr>
      <w:rFonts w:asciiTheme="majorHAnsi" w:eastAsiaTheme="majorEastAsia" w:hAnsiTheme="majorHAnsi" w:cstheme="majorBidi"/>
      <w:b/>
      <w:bCs/>
      <w:i/>
      <w:iCs/>
      <w:sz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12E23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12E23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12E23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12E23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12E23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0632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Zkladnronkovprce">
    <w:name w:val="Základní ročníková práce"/>
    <w:basedOn w:val="Normln"/>
    <w:qFormat/>
    <w:rsid w:val="00E019DA"/>
    <w:pPr>
      <w:spacing w:after="600"/>
      <w:ind w:firstLine="709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F2F4E"/>
    <w:rPr>
      <w:rFonts w:asciiTheme="majorHAnsi" w:eastAsiaTheme="majorEastAsia" w:hAnsiTheme="majorHAnsi" w:cstheme="majorBidi"/>
      <w:b/>
      <w:bCs/>
      <w:sz w:val="36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F2F4E"/>
    <w:rPr>
      <w:rFonts w:asciiTheme="majorHAnsi" w:eastAsiaTheme="majorEastAsia" w:hAnsiTheme="majorHAnsi" w:cstheme="majorBidi"/>
      <w:b/>
      <w:bCs/>
      <w:sz w:val="32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F2F4E"/>
    <w:rPr>
      <w:rFonts w:asciiTheme="majorHAnsi" w:eastAsiaTheme="majorEastAsia" w:hAnsiTheme="majorHAnsi" w:cstheme="majorBidi"/>
      <w:b/>
      <w:bCs/>
      <w:color w:val="000000" w:themeColor="text1"/>
      <w:sz w:val="28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365973"/>
    <w:rPr>
      <w:rFonts w:asciiTheme="majorHAnsi" w:eastAsiaTheme="majorEastAsia" w:hAnsiTheme="majorHAnsi" w:cstheme="majorBidi"/>
      <w:b/>
      <w:bCs/>
      <w:i/>
      <w:iCs/>
      <w:sz w:val="26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B6F8A"/>
    <w:pPr>
      <w:spacing w:line="276" w:lineRule="auto"/>
      <w:outlineLvl w:val="9"/>
    </w:pPr>
    <w:rPr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5B6F8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B6F8A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5B6F8A"/>
    <w:pPr>
      <w:spacing w:after="100"/>
      <w:ind w:left="480"/>
    </w:pPr>
  </w:style>
  <w:style w:type="character" w:styleId="Hypertextovodkaz">
    <w:name w:val="Hyperlink"/>
    <w:basedOn w:val="Standardnpsmoodstavce"/>
    <w:uiPriority w:val="99"/>
    <w:unhideWhenUsed/>
    <w:rsid w:val="005B6F8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6F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F8A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B6F8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F8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B6F8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F8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brzek">
    <w:name w:val="Obrázek"/>
    <w:basedOn w:val="Normln"/>
    <w:qFormat/>
    <w:rsid w:val="0017396D"/>
    <w:pPr>
      <w:jc w:val="center"/>
    </w:pPr>
    <w:rPr>
      <w:noProof/>
    </w:rPr>
  </w:style>
  <w:style w:type="paragraph" w:styleId="Titulek">
    <w:name w:val="caption"/>
    <w:basedOn w:val="Normln"/>
    <w:next w:val="Normln"/>
    <w:uiPriority w:val="35"/>
    <w:unhideWhenUsed/>
    <w:qFormat/>
    <w:rsid w:val="0017396D"/>
    <w:pPr>
      <w:spacing w:after="200" w:line="240" w:lineRule="auto"/>
      <w:jc w:val="center"/>
    </w:pPr>
    <w:rPr>
      <w:b/>
      <w:bCs/>
      <w:i/>
      <w:sz w:val="18"/>
      <w:szCs w:val="18"/>
    </w:rPr>
  </w:style>
  <w:style w:type="paragraph" w:styleId="Bibliografie">
    <w:name w:val="Bibliography"/>
    <w:basedOn w:val="Normln"/>
    <w:next w:val="Normln"/>
    <w:uiPriority w:val="37"/>
    <w:unhideWhenUsed/>
    <w:rsid w:val="0017396D"/>
  </w:style>
  <w:style w:type="paragraph" w:styleId="Seznamobrzk">
    <w:name w:val="table of figures"/>
    <w:basedOn w:val="Normln"/>
    <w:next w:val="Normln"/>
    <w:uiPriority w:val="99"/>
    <w:unhideWhenUsed/>
    <w:rsid w:val="00357CBB"/>
  </w:style>
  <w:style w:type="table" w:styleId="Mkatabulky">
    <w:name w:val="Table Grid"/>
    <w:basedOn w:val="Normlntabulka"/>
    <w:uiPriority w:val="59"/>
    <w:rsid w:val="00173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A615C"/>
    <w:pPr>
      <w:ind w:left="720"/>
      <w:contextualSpacing/>
    </w:pPr>
  </w:style>
  <w:style w:type="paragraph" w:customStyle="1" w:styleId="Kd">
    <w:name w:val="Kód"/>
    <w:basedOn w:val="Normln"/>
    <w:qFormat/>
    <w:rsid w:val="00C9592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spacing w:before="240" w:after="240" w:line="240" w:lineRule="auto"/>
      <w:ind w:firstLine="0"/>
      <w:contextualSpacing/>
      <w:jc w:val="left"/>
    </w:pPr>
    <w:rPr>
      <w:rFonts w:ascii="Consolas" w:eastAsiaTheme="minorHAnsi" w:hAnsi="Consolas" w:cs="Cascadia Mono"/>
      <w:noProof/>
      <w:sz w:val="22"/>
      <w:szCs w:val="19"/>
      <w:lang w:val="en-GB"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012E23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12E2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12E2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12E2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12E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numbering" w:customStyle="1" w:styleId="CurrentList1">
    <w:name w:val="Current List1"/>
    <w:uiPriority w:val="99"/>
    <w:rsid w:val="00012E23"/>
    <w:pPr>
      <w:numPr>
        <w:numId w:val="7"/>
      </w:numPr>
    </w:pPr>
  </w:style>
  <w:style w:type="numbering" w:customStyle="1" w:styleId="CurrentList2">
    <w:name w:val="Current List2"/>
    <w:uiPriority w:val="99"/>
    <w:rsid w:val="00012E23"/>
    <w:pPr>
      <w:numPr>
        <w:numId w:val="8"/>
      </w:numPr>
    </w:pPr>
  </w:style>
  <w:style w:type="numbering" w:customStyle="1" w:styleId="CurrentList3">
    <w:name w:val="Current List3"/>
    <w:uiPriority w:val="99"/>
    <w:rsid w:val="00012E23"/>
    <w:pPr>
      <w:numPr>
        <w:numId w:val="9"/>
      </w:numPr>
    </w:pPr>
  </w:style>
  <w:style w:type="numbering" w:customStyle="1" w:styleId="CurrentList4">
    <w:name w:val="Current List4"/>
    <w:uiPriority w:val="99"/>
    <w:rsid w:val="00012E23"/>
    <w:pPr>
      <w:numPr>
        <w:numId w:val="10"/>
      </w:numPr>
    </w:pPr>
  </w:style>
  <w:style w:type="paragraph" w:styleId="Normlnweb">
    <w:name w:val="Normal (Web)"/>
    <w:basedOn w:val="Normln"/>
    <w:uiPriority w:val="99"/>
    <w:semiHidden/>
    <w:unhideWhenUsed/>
    <w:rsid w:val="00261503"/>
    <w:pPr>
      <w:spacing w:before="100" w:beforeAutospacing="1" w:after="100" w:afterAutospacing="1" w:line="240" w:lineRule="auto"/>
      <w:ind w:firstLine="0"/>
      <w:jc w:val="left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8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3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33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0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3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0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3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2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1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6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6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2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8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5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9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1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9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8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0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2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8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3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5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9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9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3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8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6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7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0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5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6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0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8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5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3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3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0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8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5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6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9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1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1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5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7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6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1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7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5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6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5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0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8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3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16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5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5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6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0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5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0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7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2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3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3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43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6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2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0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1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6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6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0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7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3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9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8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4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1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3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1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9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9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2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5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3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3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9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9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3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0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8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4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5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3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2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3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9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5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1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4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5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93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1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9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2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3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1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6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4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1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7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2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1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5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6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4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5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8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1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9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1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7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5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1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6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4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8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9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5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9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5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3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5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8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9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2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5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3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7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2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3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2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2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9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6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0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7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1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3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7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1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9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5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5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1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0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8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2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8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8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4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0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0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2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2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8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4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9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5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0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3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6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3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8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8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1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7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9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8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5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9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9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6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7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3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4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96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9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4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0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0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9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1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4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1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0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1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3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4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0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5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7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6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9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6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7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7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0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0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7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2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3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1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0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2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1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4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7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8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9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7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9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5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6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3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9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8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8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5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8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0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4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6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75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6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7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1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6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2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8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2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0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8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5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4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1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4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7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4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0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5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7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5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1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3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5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4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9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8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0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8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0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6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3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6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5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1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3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1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7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9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8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0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8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5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8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6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6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7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9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3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0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rk.SPSO.000\Desktop\&#352;ablona%20ro&#269;n&#237;kov&#233;%20pr&#225;ce%20v1.3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Pše09</b:Tag>
    <b:SourceType>Book</b:SourceType>
    <b:Guid>{C1882171-A92F-44D8-8EA2-CBBF0DEF452D}</b:Guid>
    <b:Title>Algoritmizace</b:Title>
    <b:Year>2009</b:Year>
    <b:StandardNumber>ISBN-90-80-70-20-10</b:StandardNumber>
    <b:City>Kralice na Hané</b:City>
    <b:Publisher>Comuter Press</b:Publisher>
    <b:Author>
      <b:Author>
        <b:NameList>
          <b:Person>
            <b:Last>PŠENŠÍKOVÁ</b:Last>
            <b:First>Jana</b:First>
          </b:Person>
        </b:NameList>
      </b:Author>
    </b:Author>
    <b:RefOrder>1</b:RefOrder>
  </b:Source>
  <b:Source>
    <b:Tag>ŠKO11</b:Tag>
    <b:SourceType>Book</b:SourceType>
    <b:Guid>{6B68DE0C-81E4-41FC-902C-E9829C79595B}</b:Guid>
    <b:Title>Psychodidaktika : metody efektivního a smysluplného učení a vyučování</b:Title>
    <b:Year>2011</b:Year>
    <b:City>Praha</b:City>
    <b:Publisher>Grada</b:Publisher>
    <b:StandardNumber>978-80-247-3341-8</b:StandardNumber>
    <b:Author>
      <b:Author>
        <b:NameList>
          <b:Person>
            <b:Last>ŠKODA</b:Last>
            <b:First>Jiří</b:First>
          </b:Person>
          <b:Person>
            <b:Last>DOULÍK</b:Last>
            <b:First>Pavel</b:First>
          </b:Person>
        </b:NameList>
      </b:Author>
    </b:Author>
    <b:Edition>Pedagogika</b:Edition>
    <b:Pages>206</b:Pages>
    <b:RefOrder>2</b:RefOrder>
  </b:Source>
  <b:Source>
    <b:Tag>ZUN15</b:Tag>
    <b:SourceType>InternetSite</b:SourceType>
    <b:Guid>{623D1460-66ED-4D4C-AB07-21865B6AF9EF}</b:Guid>
    <b:Title>Den, kdy byla zveřejněna první webová stránka (6. srpen)</b:Title>
    <b:InternetSiteTitle>stream</b:InternetSiteTitle>
    <b:Year>2015</b:Year>
    <b:Month>08</b:Month>
    <b:Day>06</b:Day>
    <b:YearAccessed>2016</b:YearAccessed>
    <b:MonthAccessed>01</b:MonthAccessed>
    <b:DayAccessed>12</b:DayAccessed>
    <b:URL>https://www.stream.cz/slavnedny/10006705-den-kdy-byla-zverejnena-prvni-webova-stranka-6-srpen</b:URL>
    <b:Author>
      <b:Author>
        <b:NameList>
          <b:Person>
            <b:Last>ZUNA</b:Last>
            <b:First>Pavel</b:First>
          </b:Person>
        </b:NameList>
      </b:Author>
    </b:Author>
    <b:RefOrder>3</b:RefOrder>
  </b:Source>
  <b:Source>
    <b:Tag>Ošk16</b:Tag>
    <b:SourceType>InternetSite</b:SourceType>
    <b:Guid>{AB93C142-920F-40BD-94BF-CD7587AEE744}</b:Guid>
    <b:Title>O škole Charakteristika školy</b:Title>
    <b:InternetSiteTitle>Střední průmyslová škola Ostrov</b:InternetSiteTitle>
    <b:YearAccessed>2016</b:YearAccessed>
    <b:MonthAccessed>3</b:MonthAccessed>
    <b:DayAccessed>16</b:DayAccessed>
    <b:URL>http://spsostrov.cz/charakteristika-skoly-1</b:URL>
    <b:LCID>cs-CZ</b:LCID>
    <b:RefOrder>4</b:RefOrder>
  </b:Source>
  <b:Source>
    <b:Tag>BÍL15</b:Tag>
    <b:SourceType>DocumentFromInternetSite</b:SourceType>
    <b:Guid>{F6312809-E372-4E5E-8A88-6DC8789BB03A}</b:Guid>
    <b:Title>Tvorba webových stránek - Studijní text</b:Title>
    <b:InternetSiteTitle>SPŠ Mohelnice</b:InternetSiteTitle>
    <b:YearAccessed>2015</b:YearAccessed>
    <b:MonthAccessed>05</b:MonthAccessed>
    <b:DayAccessed>29</b:DayAccessed>
    <b:URL>http://www.spsemoh.cz/vyuka/sict/09/s09t.ppt</b:URL>
    <b:Author>
      <b:Author>
        <b:NameList>
          <b:Person>
            <b:Last>BÍLEK</b:Last>
            <b:First>Miroslav</b:First>
          </b:Person>
        </b:NameList>
      </b:Author>
    </b:Author>
    <b:RefOrder>5</b:RefOrder>
  </b:Source>
  <b:Source>
    <b:Tag>Jav</b:Tag>
    <b:SourceType>InternetSite</b:SourceType>
    <b:Guid>{F1E972F6-AD99-40CD-ACFA-8ECC93A9B163}</b:Guid>
    <b:Title>JavaScript Tutorial</b:Title>
    <b:InternetSiteTitle>w3schools.com</b:InternetSiteTitle>
    <b:URL>http://www.w3schools.com/js/default.asp</b:URL>
    <b:YearAccessed>2016</b:YearAccessed>
    <b:MonthAccessed>02</b:MonthAccessed>
    <b:DayAccessed>26</b:DayAccessed>
    <b:RefOrder>6</b:RefOrder>
  </b:Source>
  <b:Source>
    <b:Tag>Hyp16</b:Tag>
    <b:SourceType>InternetSite</b:SourceType>
    <b:Guid>{4291F16A-1B59-4AD2-9E56-43A9145AD05D}</b:Guid>
    <b:Title>HyperText Markup Language</b:Title>
    <b:InternetSiteTitle>Wikipedie</b:InternetSiteTitle>
    <b:YearAccessed>2016</b:YearAccessed>
    <b:MonthAccessed>04</b:MonthAccessed>
    <b:DayAccessed>25</b:DayAccessed>
    <b:URL>https://cs.wikipedia.org/wiki/HyperText_Markup_Language</b:URL>
    <b:RefOrder>7</b:RefOrder>
  </b:Source>
</b:Sources>
</file>

<file path=customXml/itemProps1.xml><?xml version="1.0" encoding="utf-8"?>
<ds:datastoreItem xmlns:ds="http://schemas.openxmlformats.org/officeDocument/2006/customXml" ds:itemID="{9E3A71B1-CD47-4982-B8AE-E544F0344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ročníkové práce v1.3</Template>
  <TotalTime>2545</TotalTime>
  <Pages>23</Pages>
  <Words>3228</Words>
  <Characters>19047</Characters>
  <Application>Microsoft Office Word</Application>
  <DocSecurity>0</DocSecurity>
  <Lines>158</Lines>
  <Paragraphs>44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SPŠ Ostrov</Company>
  <LinksUpToDate>false</LinksUpToDate>
  <CharactersWithSpaces>22231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I2 HAVLAN Jan</dc:creator>
  <cp:keywords/>
  <dc:description/>
  <cp:lastModifiedBy>I3 HAVLAN Jan</cp:lastModifiedBy>
  <cp:revision>67</cp:revision>
  <dcterms:created xsi:type="dcterms:W3CDTF">2019-04-27T09:45:00Z</dcterms:created>
  <dcterms:modified xsi:type="dcterms:W3CDTF">2025-06-01T22:47:00Z</dcterms:modified>
  <cp:category/>
</cp:coreProperties>
</file>